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document_image_rId17.png" ContentType="image/png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af0"/>
        <w:tblW w:type="auto" w:w="0"/>
        <w:jc w:val="center"/>
        <w:tblBorders>
          <w:top w:space="0" w:sz="0" w:color="auto" w:val="none"/>
          <w:left w:space="0" w:sz="0" w:color="auto" w:val="none"/>
          <w:bottom w:space="0" w:sz="0" w:color="auto" w:val="none"/>
          <w:right w:space="0" w:sz="0" w:color="auto" w:val="none"/>
          <w:insideH w:space="0" w:sz="0" w:color="auto" w:val="none"/>
          <w:insideV w:space="0" w:sz="0" w:color="auto" w:val="none"/>
        </w:tblBorders>
        <w:tblLook w:val="0600" w:noVBand="1" w:noHBand="1" w:lastColumn="0" w:firstColumn="0" w:lastRow="0" w:firstRow="0"/>
      </w:tblPr>
      <w:tblGrid>
        <w:gridCol w:w="4253"/>
        <w:gridCol w:w="992"/>
        <w:gridCol w:w="4960"/>
      </w:tblGrid>
      <w:tr w:rsidTr="00792F18" w:rsidR="0087586D" w:rsidRPr="009B46C3">
        <w:trPr>
          <w:cantSplit/>
          <w:trHeight w:hRule="exact" w:val="2637"/>
          <w:jc w:val="center"/>
        </w:trPr>
        <w:tc>
          <w:tcPr>
            <w:tcW w:type="dxa" w:w="4253"/>
            <w:tcMar>
              <w:left w:type="dxa" w:w="0"/>
              <w:right w:type="dxa" w:w="0"/>
            </w:tcMar>
          </w:tcPr>
          <w:p w:rsidRDefault="0087586D" w:rsidP="00792F18" w:rsidR="0087586D" w:rsidRPr="00ED1203">
            <w:pPr>
              <w:spacing w:after="200" w:before="80"/>
              <w:jc w:val="center"/>
              <w:rPr>
                <w:spacing w:val="-2"/>
                <w:sz w:val="22"/>
              </w:rPr>
            </w:pPr>
            <w:r w:rsidRPr="00ED1203">
              <w:rPr>
                <w:noProof/>
              </w:rPr>
              <w:drawing>
                <wp:anchor allowOverlap="true" layoutInCell="true" locked="false" behindDoc="true" relativeHeight="251680768" simplePos="false" distR="114300" distL="114300" distB="0" distT="0">
                  <wp:simplePos y="0" x="0"/>
                  <wp:positionH relativeFrom="page">
                    <wp:align>center</wp:align>
                  </wp:positionH>
                  <wp:positionV relativeFrom="page">
                    <wp:posOffset>-594360</wp:posOffset>
                  </wp:positionV>
                  <wp:extent cy="626400" cx="518400"/>
                  <wp:effectExtent b="2540" r="0" t="0" l="0"/>
                  <wp:wrapNone/>
                  <wp:docPr descr="74-Исходящий письмо (Герб)" name="Рисунок 25" id="25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74-Исходящий письмо (Герб)" name="Picture 3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g="http://schemas.microsoft.com/office/word/2010/wordprocessingGroup" xmlns:wpc="http://schemas.microsoft.com/office/word/2010/wordprocessingCanvas" xmlns:wps="http://schemas.microsoft.com/office/word/2010/wordprocessingShape" xmlns:wpi="http://schemas.microsoft.com/office/word/2010/wordprocessingInk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626400" cx="51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pict>
                <v:group o:spid="_x0000_s1026" id="Группа 14" style="position:absolute;margin-left:249.5pt;margin-top:0;width:11.35pt;height:10.2pt;z-index:251679744;mso-position-vertical-relative:page" coordsize="285,285">
                  <v:line o:connectortype="straight" strokeweight=".5pt" o:spid="_x0000_s1027" id="Line 15" style="position:absolute;visibility:visible;mso-wrap-style:square" to="0,285" from="0,0"/>
                  <v:line o:connectortype="straight" strokeweight=".5pt" o:spid="_x0000_s1028" id="Line 16" style="position:absolute;visibility:visible;mso-wrap-style:square" to="285,0" from="0,0"/>
                  <w10:wrap anchory="page"/>
                  <w10:anchorlock/>
                </v:group>
              </w:pict>
            </w:r>
            <w:r w:rsidRPr="00ED1203">
              <w:rPr>
                <w:spacing w:val="-2"/>
                <w:sz w:val="22"/>
              </w:rPr>
              <w:t>РОСКОМНАДЗОР</w:t>
            </w:r>
          </w:p>
          <w:p w:rsidRDefault="0087586D" w:rsidP="00792F18" w:rsidR="0087586D" w:rsidRPr="00ED1203">
            <w:pPr>
              <w:spacing w:lineRule="auto" w:line="192" w:after="40" w:before="120"/>
              <w:jc w:val="center"/>
              <w:rPr>
                <w:b/>
                <w:sz w:val="18"/>
                <w:szCs w:val="18"/>
              </w:rPr>
            </w:pPr>
            <w:r w:rsidRPr="00ED1203">
              <w:rPr>
                <w:b/>
                <w:sz w:val="18"/>
                <w:szCs w:val="18"/>
              </w:rPr>
              <w:t>УПРАВЛЕНИЕ ФЕДЕРАЛЬНОЙ СЛУЖБЫ</w:t>
            </w:r>
          </w:p>
          <w:p w:rsidRDefault="0087586D" w:rsidP="00792F18" w:rsidR="0087586D" w:rsidRPr="00ED1203">
            <w:pPr>
              <w:spacing w:lineRule="auto" w:line="192" w:after="40"/>
              <w:jc w:val="center"/>
              <w:rPr>
                <w:b/>
                <w:sz w:val="18"/>
                <w:szCs w:val="18"/>
              </w:rPr>
            </w:pPr>
            <w:r w:rsidRPr="00ED1203">
              <w:rPr>
                <w:b/>
                <w:sz w:val="18"/>
                <w:szCs w:val="18"/>
              </w:rPr>
              <w:t>ПО НАДЗОРУ В СФЕРЕ СВЯЗИ,</w:t>
            </w:r>
          </w:p>
          <w:p w:rsidRDefault="0087586D" w:rsidP="00792F18" w:rsidR="0087586D" w:rsidRPr="00ED1203">
            <w:pPr>
              <w:spacing w:lineRule="auto" w:line="192" w:after="40"/>
              <w:jc w:val="center"/>
              <w:rPr>
                <w:b/>
                <w:sz w:val="18"/>
                <w:szCs w:val="18"/>
              </w:rPr>
            </w:pPr>
            <w:r w:rsidRPr="00ED1203">
              <w:rPr>
                <w:b/>
                <w:sz w:val="18"/>
                <w:szCs w:val="18"/>
              </w:rPr>
              <w:t>ИНФОРМАЦИОННЫХ ТЕХНОЛОГИЙ</w:t>
            </w:r>
          </w:p>
          <w:p w:rsidRDefault="0087586D" w:rsidP="00792F18" w:rsidR="0087586D" w:rsidRPr="00ED1203">
            <w:pPr>
              <w:spacing w:lineRule="auto" w:line="192" w:after="40"/>
              <w:jc w:val="center"/>
              <w:rPr>
                <w:b/>
                <w:sz w:val="18"/>
                <w:szCs w:val="18"/>
              </w:rPr>
            </w:pPr>
            <w:r w:rsidRPr="00ED1203">
              <w:rPr>
                <w:b/>
                <w:sz w:val="18"/>
                <w:szCs w:val="18"/>
              </w:rPr>
              <w:t>И МАССОВЫХ КОММУНИКАЦИЙ</w:t>
            </w:r>
          </w:p>
          <w:p w:rsidRDefault="0087586D" w:rsidP="00792F18" w:rsidR="0087586D" w:rsidRPr="00ED1203">
            <w:pPr>
              <w:spacing w:lineRule="auto" w:line="192" w:after="20"/>
              <w:jc w:val="center"/>
              <w:rPr>
                <w:b/>
                <w:sz w:val="18"/>
                <w:szCs w:val="18"/>
              </w:rPr>
            </w:pPr>
            <w:r w:rsidRPr="00ED1203">
              <w:rPr>
                <w:b/>
                <w:sz w:val="18"/>
                <w:szCs w:val="18"/>
              </w:rPr>
              <w:t>ПО ЧЕЛЯБИНСКОЙ ОБЛАСТИ</w:t>
            </w:r>
          </w:p>
          <w:p w:rsidRDefault="0087586D" w:rsidP="00792F18" w:rsidR="0087586D" w:rsidRPr="00ED1203">
            <w:pPr>
              <w:jc w:val="center"/>
              <w:rPr>
                <w:sz w:val="18"/>
                <w:szCs w:val="18"/>
              </w:rPr>
            </w:pPr>
            <w:r w:rsidRPr="00ED1203">
              <w:rPr>
                <w:sz w:val="18"/>
                <w:szCs w:val="18"/>
              </w:rPr>
              <w:t>(Управление Роскомнадзора</w:t>
            </w:r>
          </w:p>
          <w:p w:rsidRDefault="0087586D" w:rsidP="00792F18" w:rsidR="0087586D" w:rsidRPr="00ED1203">
            <w:pPr>
              <w:jc w:val="center"/>
              <w:rPr>
                <w:sz w:val="18"/>
                <w:szCs w:val="18"/>
              </w:rPr>
            </w:pPr>
            <w:r w:rsidRPr="00ED1203">
              <w:rPr>
                <w:sz w:val="18"/>
                <w:szCs w:val="18"/>
              </w:rPr>
              <w:t>по Челябинской области)</w:t>
            </w:r>
          </w:p>
          <w:p w:rsidRDefault="00C648E5" w:rsidP="00792F18" w:rsidR="0087586D" w:rsidRPr="00ED1203">
            <w:pPr>
              <w:autoSpaceDE w:val="false"/>
              <w:autoSpaceDN w:val="false"/>
              <w:adjustRightInd w:val="false"/>
              <w:spacing w:before="80"/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454080, г. Челябинск, ул. Энгельса</w:t>
            </w:r>
            <w:r w:rsidR="0087586D" w:rsidRPr="00ED1203">
              <w:rPr>
                <w:noProof/>
                <w:sz w:val="16"/>
                <w:szCs w:val="16"/>
              </w:rPr>
              <w:t xml:space="preserve">, д. </w:t>
            </w:r>
            <w:r>
              <w:rPr>
                <w:noProof/>
                <w:sz w:val="16"/>
                <w:szCs w:val="16"/>
              </w:rPr>
              <w:t>44-Д</w:t>
            </w:r>
          </w:p>
          <w:p w:rsidRDefault="00D629E2" w:rsidP="00792F18" w:rsidR="0087586D" w:rsidRPr="00EC479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Тел.</w:t>
            </w:r>
            <w:r w:rsidR="0087586D" w:rsidRPr="00ED1203">
              <w:rPr>
                <w:sz w:val="16"/>
                <w:szCs w:val="16"/>
              </w:rPr>
              <w:t xml:space="preserve">: (351) </w:t>
            </w:r>
            <w:r w:rsidR="001B4EAB">
              <w:rPr>
                <w:sz w:val="16"/>
                <w:szCs w:val="16"/>
              </w:rPr>
              <w:t>2</w:t>
            </w:r>
            <w:r w:rsidR="00EC4795">
              <w:rPr>
                <w:sz w:val="16"/>
                <w:szCs w:val="16"/>
              </w:rPr>
              <w:t>1</w:t>
            </w:r>
            <w:r w:rsidR="00AA0B4A">
              <w:rPr>
                <w:sz w:val="16"/>
                <w:szCs w:val="16"/>
              </w:rPr>
              <w:t>4</w:t>
            </w:r>
            <w:r w:rsidR="001B4EAB">
              <w:rPr>
                <w:sz w:val="16"/>
                <w:szCs w:val="16"/>
              </w:rPr>
              <w:t>-</w:t>
            </w:r>
            <w:r w:rsidR="00EC4795">
              <w:rPr>
                <w:sz w:val="16"/>
                <w:szCs w:val="16"/>
              </w:rPr>
              <w:t>02</w:t>
            </w:r>
            <w:r w:rsidR="001B4EAB">
              <w:rPr>
                <w:sz w:val="16"/>
                <w:szCs w:val="16"/>
              </w:rPr>
              <w:t>-</w:t>
            </w:r>
            <w:r w:rsidR="00EC4795">
              <w:rPr>
                <w:sz w:val="16"/>
                <w:szCs w:val="16"/>
              </w:rPr>
              <w:t>22</w:t>
            </w:r>
            <w:r w:rsidR="001B4EAB">
              <w:rPr>
                <w:sz w:val="16"/>
                <w:szCs w:val="16"/>
              </w:rPr>
              <w:t>; факс: (351) 2</w:t>
            </w:r>
            <w:r w:rsidR="00EC4795">
              <w:rPr>
                <w:sz w:val="16"/>
                <w:szCs w:val="16"/>
              </w:rPr>
              <w:t>1</w:t>
            </w:r>
            <w:r w:rsidR="00AA0B4A">
              <w:rPr>
                <w:sz w:val="16"/>
                <w:szCs w:val="16"/>
              </w:rPr>
              <w:t>4</w:t>
            </w:r>
            <w:r w:rsidR="001B4EAB">
              <w:rPr>
                <w:sz w:val="16"/>
                <w:szCs w:val="16"/>
              </w:rPr>
              <w:t>-</w:t>
            </w:r>
            <w:r w:rsidR="00EC4795">
              <w:rPr>
                <w:sz w:val="16"/>
                <w:szCs w:val="16"/>
              </w:rPr>
              <w:t>02</w:t>
            </w:r>
            <w:r w:rsidR="001B4EAB">
              <w:rPr>
                <w:sz w:val="16"/>
                <w:szCs w:val="16"/>
              </w:rPr>
              <w:t>-</w:t>
            </w:r>
            <w:r w:rsidR="00EC4795">
              <w:rPr>
                <w:sz w:val="16"/>
                <w:szCs w:val="16"/>
              </w:rPr>
              <w:t>23</w:t>
            </w:r>
          </w:p>
          <w:p w:rsidRDefault="0087586D" w:rsidP="00792F18" w:rsidR="0087586D" w:rsidRPr="00D629E2">
            <w:pPr>
              <w:spacing w:after="120"/>
              <w:jc w:val="center"/>
              <w:rPr>
                <w:sz w:val="20"/>
                <w:szCs w:val="20"/>
                <w:lang w:val="en-US"/>
              </w:rPr>
            </w:pPr>
            <w:r w:rsidRPr="00F511F2">
              <w:rPr>
                <w:sz w:val="16"/>
                <w:szCs w:val="16"/>
                <w:lang w:val="en-US"/>
              </w:rPr>
              <w:t>E</w:t>
            </w:r>
            <w:r w:rsidRPr="00D629E2">
              <w:rPr>
                <w:sz w:val="16"/>
                <w:szCs w:val="16"/>
                <w:lang w:val="en-US"/>
              </w:rPr>
              <w:t>-</w:t>
            </w:r>
            <w:r w:rsidRPr="00F511F2">
              <w:rPr>
                <w:sz w:val="16"/>
                <w:szCs w:val="16"/>
                <w:lang w:val="en-US"/>
              </w:rPr>
              <w:t>mail</w:t>
            </w:r>
            <w:r w:rsidRPr="00D629E2">
              <w:rPr>
                <w:sz w:val="16"/>
                <w:szCs w:val="16"/>
                <w:lang w:val="en-US"/>
              </w:rPr>
              <w:t xml:space="preserve">: </w:t>
            </w:r>
            <w:hyperlink r:id="rId9" w:history="true">
              <w:r>
                <w:rPr>
                  <w:rStyle w:val="a5"/>
                  <w:sz w:val="16"/>
                  <w:szCs w:val="16"/>
                  <w:lang w:val="en-US"/>
                </w:rPr>
                <w:t>rsockanc</w:t>
              </w:r>
              <w:r w:rsidRPr="00D629E2">
                <w:rPr>
                  <w:rStyle w:val="a5"/>
                  <w:sz w:val="16"/>
                  <w:szCs w:val="16"/>
                  <w:lang w:val="en-US"/>
                </w:rPr>
                <w:t>74@</w:t>
              </w:r>
              <w:r>
                <w:rPr>
                  <w:rStyle w:val="a5"/>
                  <w:sz w:val="16"/>
                  <w:szCs w:val="16"/>
                  <w:lang w:val="en-US"/>
                </w:rPr>
                <w:t>rkn</w:t>
              </w:r>
              <w:r w:rsidRPr="00D629E2">
                <w:rPr>
                  <w:rStyle w:val="a5"/>
                  <w:sz w:val="16"/>
                  <w:szCs w:val="16"/>
                  <w:lang w:val="en-US"/>
                </w:rPr>
                <w:t>.</w:t>
              </w:r>
              <w:r>
                <w:rPr>
                  <w:rStyle w:val="a5"/>
                  <w:sz w:val="16"/>
                  <w:szCs w:val="16"/>
                  <w:lang w:val="en-US"/>
                </w:rPr>
                <w:t>gov</w:t>
              </w:r>
              <w:r w:rsidRPr="00D629E2">
                <w:rPr>
                  <w:rStyle w:val="a5"/>
                  <w:sz w:val="16"/>
                  <w:szCs w:val="16"/>
                  <w:lang w:val="en-US"/>
                </w:rPr>
                <w:t>.</w:t>
              </w:r>
              <w:r>
                <w:rPr>
                  <w:rStyle w:val="a5"/>
                  <w:sz w:val="16"/>
                  <w:szCs w:val="16"/>
                  <w:lang w:val="en-US"/>
                </w:rPr>
                <w:t>ru</w:t>
              </w:r>
            </w:hyperlink>
          </w:p>
        </w:tc>
        <w:tc>
          <w:tcPr>
            <w:tcW w:type="dxa" w:w="992"/>
            <w:tcMar>
              <w:left w:type="dxa" w:w="0"/>
              <w:right w:type="dxa" w:w="0"/>
            </w:tcMar>
          </w:tcPr>
          <w:p w:rsidRDefault="0087586D" w:rsidP="00792F18" w:rsidR="0087586D" w:rsidRPr="00D629E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type="dxa" w:w="4960"/>
            <w:vMerge w:val="restart"/>
            <w:tcMar>
              <w:left w:type="dxa" w:w="0"/>
              <w:right w:type="dxa" w:w="0"/>
            </w:tcMar>
          </w:tcPr>
          <w:p w:rsidRDefault="00923744" w:rsidP="004A001F" w:rsidR="00923744">
            <w:pPr>
              <w:jc w:val="center"/>
            </w:pPr>
            <w:r>
              <w:t>Владельцам радиоэлектронных средств и высокочастотных устройств гражданского назначения</w:t>
            </w:r>
          </w:p>
          <w:p w:rsidRDefault="004A001F" w:rsidP="004A001F" w:rsidR="00373C41">
            <w:pPr>
              <w:jc w:val="center"/>
              <w:rPr>
                <w:szCs w:val="28"/>
              </w:rPr>
            </w:pPr>
            <w:r>
              <w:t>(по списку)</w:t>
            </w:r>
            <w:r>
              <w:rPr>
                <w:szCs w:val="28"/>
              </w:rPr>
              <w:t xml:space="preserve"> </w:t>
            </w:r>
          </w:p>
          <w:p w:rsidRDefault="0087586D" w:rsidP="000C0A4D" w:rsidR="0087586D" w:rsidRPr="00E508BB">
            <w:pPr>
              <w:jc w:val="center"/>
            </w:pPr>
          </w:p>
        </w:tc>
      </w:tr>
      <w:tr w:rsidTr="00792F18" w:rsidR="0087586D" w:rsidRPr="009B46C3">
        <w:trPr>
          <w:cantSplit/>
          <w:trHeight w:hRule="exact" w:val="1077"/>
          <w:jc w:val="center"/>
        </w:trPr>
        <w:tc>
          <w:tcPr>
            <w:tcW w:type="dxa" w:w="4253"/>
            <w:tcMar>
              <w:left w:type="dxa" w:w="0"/>
              <w:right w:type="dxa" w:w="0"/>
            </w:tcMar>
          </w:tcPr>
          <w:p w:rsidRDefault="0087586D" w:rsidP="00531A4D" w:rsidR="0087586D" w:rsidRPr="004C74C1">
            <w:pPr>
              <w:tabs>
                <w:tab w:pos="284" w:val="left"/>
                <w:tab w:pos="567" w:val="left"/>
                <w:tab w:pos="1418" w:val="center"/>
                <w:tab w:pos="2325" w:val="left"/>
                <w:tab w:pos="2608" w:val="left"/>
                <w:tab w:pos="3402" w:val="center"/>
                <w:tab w:pos="4139" w:val="left"/>
              </w:tabs>
              <w:rPr>
                <w:sz w:val="20"/>
                <w:szCs w:val="20"/>
              </w:rPr>
            </w:pPr>
            <w:r w:rsidRPr="004C74C1">
              <w:rPr>
                <w:noProof/>
                <w:sz w:val="20"/>
                <w:szCs w:val="20"/>
              </w:rPr>
              <w:tab/>
            </w:r>
            <w:r>
              <w:rPr>
                <w:noProof/>
                <w:sz w:val="20"/>
                <w:szCs w:val="20"/>
              </w:rPr>
              <w:pict>
                <v:group o:spid="_x0000_s1026" id="Group 41" style="position:absolute;margin-left:2.85pt;margin-top:42.55pt;width:11.35pt;height:10.2pt;z-index:251681792;mso-position-vertical-relative:page" coordsize="285,285">
                  <v:line o:connectortype="straight" strokeweight=".5pt" o:spid="_x0000_s1027" id="Line 42" style="position:absolute;visibility:visible;mso-wrap-style:square" to="0,285" from="0,0"/>
                  <v:line o:connectortype="straight" strokeweight=".5pt" o:spid="_x0000_s1028" id="Line 43" style="position:absolute;visibility:visible;mso-wrap-style:square" to="285,0" from="0,0"/>
                  <w10:wrap anchory="page"/>
                  <w10:anchorlock/>
                </v:group>
              </w:pict>
            </w:r>
            <w:r w:rsidRPr="004C74C1">
              <w:rPr>
                <w:noProof/>
                <w:sz w:val="20"/>
                <w:szCs w:val="20"/>
              </w:rPr>
              <w:t>от</w:t>
            </w:r>
            <w:r w:rsidRPr="004C74C1">
              <w:rPr>
                <w:noProof/>
                <w:sz w:val="20"/>
                <w:szCs w:val="20"/>
              </w:rPr>
              <w:tab/>
            </w:r>
            <w:r w:rsidRPr="004C74C1">
              <w:rPr>
                <w:noProof/>
                <w:sz w:val="20"/>
                <w:szCs w:val="20"/>
                <w:u w:val="single"/>
              </w:rPr>
              <w:tab/>
            </w:r>
            <w:r w:rsidRPr="004C74C1">
              <w:rPr>
                <w:noProof/>
                <w:sz w:val="20"/>
                <w:szCs w:val="20"/>
                <w:u w:val="single"/>
              </w:rPr>
              <w:tab/>
            </w:r>
            <w:r w:rsidRPr="004C74C1">
              <w:rPr>
                <w:noProof/>
                <w:sz w:val="20"/>
                <w:szCs w:val="20"/>
              </w:rPr>
              <w:t xml:space="preserve"> №</w:t>
            </w:r>
            <w:r w:rsidRPr="004C74C1">
              <w:rPr>
                <w:noProof/>
                <w:sz w:val="20"/>
                <w:szCs w:val="20"/>
              </w:rPr>
              <w:tab/>
            </w:r>
            <w:r w:rsidRPr="004C74C1">
              <w:rPr>
                <w:noProof/>
                <w:sz w:val="20"/>
                <w:szCs w:val="20"/>
                <w:u w:val="single"/>
              </w:rPr>
              <w:tab/>
            </w:r>
            <w:r w:rsidRPr="004C74C1">
              <w:rPr>
                <w:noProof/>
                <w:sz w:val="20"/>
                <w:szCs w:val="20"/>
                <w:u w:val="single"/>
              </w:rPr>
              <w:tab/>
            </w:r>
          </w:p>
          <w:p w:rsidRDefault="0087586D" w:rsidP="00531A4D" w:rsidR="0087586D" w:rsidRPr="000F686A">
            <w:pPr>
              <w:tabs>
                <w:tab w:pos="57" w:val="left"/>
                <w:tab w:pos="567" w:val="left"/>
                <w:tab w:pos="1418" w:val="center"/>
                <w:tab w:pos="2325" w:val="left"/>
                <w:tab w:pos="2608" w:val="left"/>
                <w:tab w:pos="3402" w:val="center"/>
                <w:tab w:pos="4139" w:val="left"/>
              </w:tabs>
              <w:spacing w:lineRule="auto" w:line="216" w:before="140"/>
              <w:rPr>
                <w:sz w:val="20"/>
                <w:szCs w:val="20"/>
              </w:rPr>
            </w:pPr>
            <w:r w:rsidRPr="004C74C1">
              <w:rPr>
                <w:noProof/>
                <w:sz w:val="20"/>
                <w:szCs w:val="20"/>
              </w:rPr>
              <w:tab/>
              <w:t>на №</w:t>
            </w:r>
            <w:r w:rsidRPr="004C74C1">
              <w:rPr>
                <w:noProof/>
                <w:sz w:val="20"/>
                <w:szCs w:val="20"/>
              </w:rPr>
              <w:tab/>
            </w:r>
            <w:r w:rsidRPr="004C74C1">
              <w:rPr>
                <w:noProof/>
                <w:sz w:val="20"/>
                <w:szCs w:val="20"/>
                <w:u w:val="single"/>
              </w:rPr>
              <w:tab/>
            </w:r>
            <w:r w:rsidRPr="004C74C1">
              <w:rPr>
                <w:noProof/>
                <w:sz w:val="20"/>
                <w:szCs w:val="20"/>
                <w:u w:val="single"/>
              </w:rPr>
              <w:tab/>
            </w:r>
            <w:r w:rsidRPr="004C74C1">
              <w:rPr>
                <w:noProof/>
                <w:sz w:val="20"/>
                <w:szCs w:val="20"/>
              </w:rPr>
              <w:t xml:space="preserve"> от</w:t>
            </w:r>
            <w:r w:rsidRPr="004C74C1">
              <w:rPr>
                <w:noProof/>
                <w:sz w:val="20"/>
                <w:szCs w:val="20"/>
              </w:rPr>
              <w:tab/>
            </w:r>
            <w:r w:rsidRPr="004C74C1">
              <w:rPr>
                <w:noProof/>
                <w:sz w:val="20"/>
                <w:szCs w:val="20"/>
                <w:u w:val="single"/>
              </w:rPr>
              <w:tab/>
            </w:r>
            <w:r w:rsidRPr="004C74C1">
              <w:rPr>
                <w:noProof/>
                <w:sz w:val="20"/>
                <w:szCs w:val="20"/>
                <w:u w:val="single"/>
              </w:rPr>
              <w:tab/>
            </w:r>
          </w:p>
        </w:tc>
        <w:tc>
          <w:tcPr>
            <w:tcW w:type="dxa" w:w="992"/>
            <w:tcMar>
              <w:left w:type="dxa" w:w="0"/>
              <w:right w:type="dxa" w:w="0"/>
            </w:tcMar>
          </w:tcPr>
          <w:p w:rsidRDefault="0087586D" w:rsidP="00792F18" w:rsidR="0087586D" w:rsidRPr="00AB786C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8"/>
              </w:rPr>
              <w:pict>
                <v:shapetype id="_x0000_t202" coordsize="21600,21600" path="m,l,21600r21600,l21600,xe" o:spt="202.0">
                  <v:stroke joinstyle="miter"/>
                  <v:path o:connecttype="rect" gradientshapeok="t"/>
                </v:shapetype>
                <v:shape filled="f" strokeweight=".5pt" stroked="f" o:spid="_x0000_s1026" id="Поле 21" style="position:absolute;left:0;text-align:left;margin-left:-79.4pt;margin-top:11.9pt;width:73.7pt;height:1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">
                  <v:path arrowok="t"/>
                  <v:textbox inset="0,0,0,0">
                    <w:txbxContent>
                      <w:p w:rsidRDefault="009B516A" w:rsidP="0087586D" w:rsidR="0087586D" w:rsidRPr="00D87BBC">
                        <w:pPr>
                          <w:pStyle w:val="ac"/>
                          <w:tabs>
                            <w:tab w:pos="4677" w:val="clear"/>
                            <w:tab w:pos="9355" w:val="clear"/>
                          </w:tabs>
                          <w:spacing w:before="60"/>
                          <w:jc w:val="center"/>
                          <w:rPr>
                            <w:szCs w:val="20"/>
                          </w:rPr>
                        </w:pPr>
                        <w:sdt>
                          <w:sdtPr>
                            <w:rPr>
                              <w:rStyle w:val="a9"/>
                              <w:szCs w:val="20"/>
                              <w:u w:val="none"/>
                            </w:rPr>
                            <w:alias w:val="Дата документа основания"/>
                            <w:tag w:val="base.docDate_"/>
                            <w:id w:val="-838462712"/>
                            <w:lock w:val="sdtLocked"/>
                            <w:showingPlcHdr/>
                            <w:date>
                              <w:dateFormat w:val="dd.MM.yyyy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EndPr>
                            <w:rPr>
                              <w:rStyle w:val="a0"/>
                            </w:rPr>
                          </w:sdtEndPr>
                          <w:sdtContent>
                            <w:r w:rsidR="0087586D" w:rsidRPr="00D87BBC">
                              <w:rPr>
                                <w:rStyle w:val="a6"/>
                                <w:rFonts w:eastAsiaTheme="minorHAnsi"/>
                                <w:color w:val="auto"/>
                                <w:szCs w:val="20"/>
                              </w:rPr>
                              <w:t>  </w:t>
                            </w:r>
                            <w:r w:rsidR="0087586D" w:rsidRPr="00D87BBC">
                              <w:rPr>
                                <w:szCs w:val="20"/>
                              </w:rPr>
                              <w:t>        </w:t>
                            </w:r>
                          </w:sdtContent>
                        </w:sdt>
                      </w:p>
                    </w:txbxContent>
                  </v:textbox>
                  <w10:wrap anchory="page"/>
                  <w10:anchorlock/>
                </v:shape>
              </w:pict>
            </w:r>
            <w:r>
              <w:rPr>
                <w:noProof/>
                <w:sz w:val="20"/>
                <w:szCs w:val="28"/>
              </w:rPr>
              <w:pict>
                <v:shape filled="f" strokeweight=".5pt" stroked="f" o:spid="_x0000_s1027" id="Поле 22" style="position:absolute;left:0;text-align:left;margin-left:-186.85pt;margin-top:11.65pt;width:90.95pt;height:30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">
                  <v:path arrowok="t"/>
                  <v:textbox inset="0,0,0,0">
                    <w:txbxContent>
                      <w:p w:rsidRDefault="009B516A" w:rsidP="0087586D" w:rsidR="0087586D" w:rsidRPr="004C74C1">
                        <w:pPr>
                          <w:pStyle w:val="ac"/>
                          <w:tabs>
                            <w:tab w:pos="4677" w:val="clear"/>
                            <w:tab w:pos="9355" w:val="clear"/>
                          </w:tabs>
                          <w:spacing w:before="60"/>
                          <w:jc w:val="center"/>
                          <w:rPr>
                            <w:szCs w:val="20"/>
                          </w:rPr>
                        </w:pPr>
                        <w:sdt>
                          <w:sdtPr>
                            <w:rPr>
                              <w:rStyle w:val="a9"/>
                              <w:u w:val="none"/>
                            </w:rPr>
                            <w:alias w:val="Номер документа-основания"/>
                            <w:tag w:val="base.docNum_"/>
                            <w:id w:val="-1002273594"/>
                            <w:lock w:val="sdtLocked"/>
                            <w:showingPlcHdr/>
                            <w:text/>
                          </w:sdtPr>
                          <w:sdtEndPr>
                            <w:rPr>
                              <w:rStyle w:val="a9"/>
                              <w:szCs w:val="20"/>
                            </w:rPr>
                          </w:sdtEndPr>
                          <w:sdtContent>
                            <w:r w:rsidR="0087586D" w:rsidRPr="004C74C1">
                              <w:rPr>
                                <w:rFonts w:eastAsiaTheme="minorHAnsi"/>
                              </w:rPr>
                              <w:t>          </w:t>
                            </w:r>
                          </w:sdtContent>
                        </w:sdt>
                      </w:p>
                    </w:txbxContent>
                  </v:textbox>
                  <w10:wrap anchory="page"/>
                  <w10:anchorlock/>
                </v:shape>
              </w:pict>
            </w:r>
            <w:r>
              <w:rPr>
                <w:noProof/>
                <w:sz w:val="20"/>
                <w:szCs w:val="28"/>
              </w:rPr>
              <w:pict>
                <v:shape filled="f" strokeweight=".5pt" stroked="f" o:spid="_x0000_s1028" id="Поле 23" style="position:absolute;left:0;text-align:left;margin-left:-80.8pt;margin-top:-5.65pt;width:104.9pt;height:1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">
                  <v:path arrowok="t"/>
                  <v:textbox inset="0,0,0,0">
                    <w:txbxContent>
                      <w:p w:rsidRDefault="0087586D" w:rsidP="0087586D" w:rsidR="0087586D" w:rsidRPr="004C74C1">
                        <w:pPr>
                          <w:pStyle w:val="ac"/>
                          <w:tabs>
                            <w:tab w:pos="4677" w:val="clear"/>
                            <w:tab w:pos="9355" w:val="clear"/>
                            <w:tab w:pos="765" w:val="center"/>
                          </w:tabs>
                          <w:spacing w:before="60"/>
                          <w:rPr>
                            <w:szCs w:val="20"/>
                          </w:rPr>
                        </w:pPr>
                        <w:r>
                          <w:rPr>
                            <w:rStyle w:val="a9"/>
                            <w:u w:val="none"/>
                          </w:rPr>
                          <w:tab/>
                        </w:r>
                        <w:sdt>
                          <w:sdtPr>
                            <w:rPr>
                              <w:rStyle w:val="a9"/>
                              <w:u w:val="none"/>
                            </w:rPr>
                            <w:alias w:val="Номер документа"/>
                            <w:tag w:val="docNum"/>
                            <w:id w:val="-999195346"/>
                            <w:lock w:val="sdtLocked"/>
                            <w:text/>
                          </w:sdtPr>
                          <w:sdtEndPr>
                            <w:rPr>
                              <w:rStyle w:val="a9"/>
                              <w:szCs w:val="20"/>
                            </w:rPr>
                          </w:sdtEndPr>
                          <w:sdtContent>
                            <w:r>
                              <w:rPr>
                                <w:rStyle w:val="a9"/>
                                <w:u w:val="none"/>
                              </w:rPr>
                              <w:t>19114-03/74</w:t>
                            </w:r>
                          </w:sdtContent>
                        </w:sdt>
                      </w:p>
                    </w:txbxContent>
                  </v:textbox>
                  <w10:wrap anchory="page"/>
                  <w10:anchorlock/>
                </v:shape>
              </w:pict>
            </w:r>
            <w:r>
              <w:rPr>
                <w:noProof/>
                <w:sz w:val="20"/>
                <w:szCs w:val="28"/>
              </w:rPr>
              <w:pict>
                <v:shape filled="f" strokeweight=".5pt" stroked="f" o:spid="_x0000_s1029" id="Поле 24" style="position:absolute;left:0;text-align:left;margin-left:-178.8pt;margin-top:-5.8pt;width:76.85pt;height:1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">
                  <v:path arrowok="t"/>
                  <v:textbox inset="0,0,0,0">
                    <w:txbxContent>
                      <w:p w:rsidRDefault="009B516A" w:rsidP="0087586D" w:rsidR="0087586D" w:rsidRPr="005902A8">
                        <w:pPr>
                          <w:pStyle w:val="ac"/>
                          <w:tabs>
                            <w:tab w:pos="4677" w:val="clear"/>
                            <w:tab w:pos="9355" w:val="clear"/>
                          </w:tabs>
                          <w:spacing w:before="60"/>
                          <w:jc w:val="center"/>
                          <w:rPr>
                            <w:szCs w:val="20"/>
                          </w:rPr>
                        </w:pPr>
                        <w:sdt>
                          <w:sdtPr>
                            <w:rPr>
                              <w:rStyle w:val="a9"/>
                              <w:szCs w:val="20"/>
                              <w:u w:val="none"/>
                            </w:rPr>
                            <w:alias w:val="Дата документа"/>
                            <w:tag w:val="docDate"/>
                            <w:id w:val="1444962294"/>
                            <w:lock w:val="sdtLocked"/>
                            <w:date>
                              <w:dateFormat w:val="dd.MM.yyyy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EndPr>
                            <w:rPr>
                              <w:rStyle w:val="a0"/>
                            </w:rPr>
                          </w:sdtEndPr>
                          <w:sdtContent>
                            <w:r>
                              <w:rPr>
                                <w:rStyle w:val="a9"/>
                                <w:szCs w:val="20"/>
                                <w:u w:val="none"/>
                              </w:rPr>
                              <w:t>22.12.2017</w:t>
                            </w:r>
                          </w:sdtContent>
                        </w:sdt>
                      </w:p>
                    </w:txbxContent>
                  </v:textbox>
                  <w10:wrap anchory="page"/>
                  <w10:anchorlock/>
                </v:shape>
              </w:pict>
            </w:r>
          </w:p>
        </w:tc>
        <w:tc>
          <w:tcPr>
            <w:tcW w:type="dxa" w:w="4960"/>
            <w:vMerge/>
            <w:tcMar>
              <w:left w:type="dxa" w:w="0"/>
              <w:right w:type="dxa" w:w="0"/>
            </w:tcMar>
          </w:tcPr>
          <w:p w:rsidRDefault="0087586D" w:rsidP="00792F18" w:rsidR="0087586D" w:rsidRPr="000F686A">
            <w:pPr>
              <w:rPr>
                <w:szCs w:val="28"/>
              </w:rPr>
            </w:pPr>
          </w:p>
        </w:tc>
      </w:tr>
      <w:tr w:rsidTr="00B30906" w:rsidR="0087586D" w:rsidRPr="009B46C3">
        <w:trPr>
          <w:cantSplit/>
          <w:jc w:val="center"/>
        </w:trPr>
        <w:tc>
          <w:tcPr>
            <w:tcW w:type="dxa" w:w="4253"/>
            <w:tcMar>
              <w:left w:type="dxa" w:w="340"/>
              <w:bottom w:type="dxa" w:w="709"/>
              <w:right w:type="dxa" w:w="0"/>
            </w:tcMar>
          </w:tcPr>
          <w:p w:rsidRDefault="009B516A" w:rsidP="00792F18" w:rsidR="0087586D" w:rsidRPr="004C74C1">
            <w:pPr>
              <w:rPr>
                <w:sz w:val="20"/>
                <w:szCs w:val="20"/>
              </w:rPr>
            </w:pPr>
            <w:sdt>
              <w:sdtPr>
                <w:rPr>
                  <w:rStyle w:val="a8"/>
                </w:rPr>
                <w:alias w:val="Краткое содержание"/>
                <w:tag w:val="subject"/>
                <w:id w:val="-1043600709"/>
                <w:lock w:val="sdtLocked"/>
                <w:placeholder>
                  <w:docPart w:val="FA382D3D57B64504B62A6C617871C8DA"/>
                </w:placeholder>
                <w:text w:multiLine="true"/>
              </w:sdtPr>
              <w:sdtEndPr>
                <w:rPr>
                  <w:rStyle w:val="a9"/>
                  <w:szCs w:val="20"/>
                  <w:u w:val="single"/>
                </w:rPr>
              </w:sdtEndPr>
              <w:sdtContent>
                <w:r>
                  <w:rPr>
                    <w:rStyle w:val="a8"/>
                  </w:rPr>
                  <w:t>О направлении информации</w:t>
                </w:r>
              </w:sdtContent>
            </w:sdt>
          </w:p>
        </w:tc>
        <w:tc>
          <w:tcPr>
            <w:tcW w:type="dxa" w:w="992"/>
            <w:tcMar>
              <w:left w:type="dxa" w:w="0"/>
              <w:right w:type="dxa" w:w="0"/>
            </w:tcMar>
          </w:tcPr>
          <w:p w:rsidRDefault="0087586D" w:rsidP="00792F18" w:rsidR="0087586D" w:rsidRPr="00AB78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type="dxa" w:w="4960"/>
            <w:vMerge/>
            <w:tcMar>
              <w:left w:type="dxa" w:w="0"/>
              <w:right w:type="dxa" w:w="0"/>
            </w:tcMar>
          </w:tcPr>
          <w:p w:rsidRDefault="0087586D" w:rsidP="00792F18" w:rsidR="0087586D" w:rsidRPr="000F686A">
            <w:pPr>
              <w:rPr>
                <w:szCs w:val="28"/>
              </w:rPr>
            </w:pPr>
          </w:p>
        </w:tc>
      </w:tr>
    </w:tbl>
    <w:p w14:textId="215291d" w14:paraId="215291d" w:rsidRDefault="00B77E17" w:rsidP="00C22C17" w:rsidR="00B77E17">
      <w:pPr>
        <w:tabs>
          <w:tab w:pos="4677" w:val="center"/>
          <w:tab w:pos="9355" w:val="right"/>
        </w:tabs>
        <w:ind w:firstLine="709"/>
        <w:jc w:val="both"/>
        <w15:collapsed w:val="false"/>
        <w:rPr>
          <w:bCs/>
        </w:rPr>
      </w:pPr>
      <w:r>
        <w:rPr>
          <w:bCs/>
        </w:rPr>
        <w:t xml:space="preserve">Управление Роскомнадзора по Челябинской области </w:t>
      </w:r>
      <w:r w:rsidR="00D061FE">
        <w:rPr>
          <w:bCs/>
        </w:rPr>
        <w:t xml:space="preserve">информирует Вас о возможности </w:t>
      </w:r>
      <w:r w:rsidR="006329B2">
        <w:rPr>
          <w:bCs/>
        </w:rPr>
        <w:t>оформлени</w:t>
      </w:r>
      <w:r w:rsidR="00D061FE">
        <w:rPr>
          <w:bCs/>
        </w:rPr>
        <w:t>я</w:t>
      </w:r>
      <w:r w:rsidR="006329B2">
        <w:rPr>
          <w:bCs/>
        </w:rPr>
        <w:t xml:space="preserve"> и прекращени</w:t>
      </w:r>
      <w:r w:rsidR="00D061FE">
        <w:rPr>
          <w:bCs/>
        </w:rPr>
        <w:t>я</w:t>
      </w:r>
      <w:r w:rsidR="006329B2">
        <w:rPr>
          <w:bCs/>
        </w:rPr>
        <w:t xml:space="preserve"> свидетельств о регистрации </w:t>
      </w:r>
      <w:r w:rsidR="006329B2">
        <w:t>радиоэлектронных средств и высокочастотных устройств гражданского назначения</w:t>
      </w:r>
      <w:r w:rsidR="00D061FE">
        <w:t xml:space="preserve"> (далее – РЭС и ВЧУ)</w:t>
      </w:r>
      <w:r w:rsidR="006329B2">
        <w:t xml:space="preserve"> на портале гос</w:t>
      </w:r>
      <w:r w:rsidR="006329B2" w:rsidRPr="006329B2">
        <w:t xml:space="preserve">ударственных </w:t>
      </w:r>
      <w:r w:rsidR="006329B2">
        <w:t xml:space="preserve">услуг в электронном виде по адресу: </w:t>
      </w:r>
      <w:hyperlink r:id="rId10" w:history="true">
        <w:r w:rsidR="00D061FE" w:rsidRPr="00E75C0E">
          <w:rPr>
            <w:rStyle w:val="a5"/>
            <w:lang w:val="en-US"/>
          </w:rPr>
          <w:t>www</w:t>
        </w:r>
        <w:r w:rsidR="00D061FE" w:rsidRPr="00E75C0E">
          <w:rPr>
            <w:rStyle w:val="a5"/>
          </w:rPr>
          <w:t>.</w:t>
        </w:r>
        <w:proofErr w:type="spellStart"/>
        <w:r w:rsidR="00D061FE" w:rsidRPr="00E75C0E">
          <w:rPr>
            <w:rStyle w:val="a5"/>
            <w:lang w:val="en-US"/>
          </w:rPr>
          <w:t>gosuslugi</w:t>
        </w:r>
        <w:proofErr w:type="spellEnd"/>
        <w:r w:rsidR="00D061FE" w:rsidRPr="00E75C0E">
          <w:rPr>
            <w:rStyle w:val="a5"/>
          </w:rPr>
          <w:t>.</w:t>
        </w:r>
        <w:proofErr w:type="spellStart"/>
        <w:r w:rsidR="00D061FE" w:rsidRPr="00E75C0E">
          <w:rPr>
            <w:rStyle w:val="a5"/>
            <w:lang w:val="en-US"/>
          </w:rPr>
          <w:t>ru</w:t>
        </w:r>
        <w:proofErr w:type="spellEnd"/>
      </w:hyperlink>
      <w:r>
        <w:rPr>
          <w:bCs/>
        </w:rPr>
        <w:t>.</w:t>
      </w:r>
    </w:p>
    <w:p w:rsidRDefault="00D061FE" w:rsidP="00C22C17" w:rsidR="00D061FE">
      <w:pPr>
        <w:tabs>
          <w:tab w:pos="4677" w:val="center"/>
          <w:tab w:pos="9355" w:val="right"/>
        </w:tabs>
        <w:ind w:firstLine="709"/>
        <w:jc w:val="both"/>
        <w:rPr>
          <w:bCs/>
        </w:rPr>
      </w:pPr>
      <w:r>
        <w:rPr>
          <w:bCs/>
        </w:rPr>
        <w:t>Напоминаем также, что получение</w:t>
      </w:r>
      <w:r w:rsidR="00C15E93">
        <w:rPr>
          <w:bCs/>
        </w:rPr>
        <w:t xml:space="preserve"> </w:t>
      </w:r>
      <w:r>
        <w:rPr>
          <w:bCs/>
        </w:rPr>
        <w:t>государственной услуги</w:t>
      </w:r>
      <w:r w:rsidR="00C15E93">
        <w:rPr>
          <w:bCs/>
        </w:rPr>
        <w:t xml:space="preserve"> по </w:t>
      </w:r>
      <w:r>
        <w:rPr>
          <w:bCs/>
        </w:rPr>
        <w:t>регистраци</w:t>
      </w:r>
      <w:r w:rsidR="00C15E93">
        <w:rPr>
          <w:bCs/>
        </w:rPr>
        <w:t>и</w:t>
      </w:r>
      <w:r>
        <w:rPr>
          <w:bCs/>
        </w:rPr>
        <w:t xml:space="preserve"> РЭС и ВЧ</w:t>
      </w:r>
      <w:r w:rsidR="00C15E93">
        <w:rPr>
          <w:bCs/>
        </w:rPr>
        <w:t>У</w:t>
      </w:r>
      <w:r>
        <w:rPr>
          <w:bCs/>
        </w:rPr>
        <w:t xml:space="preserve"> в электронном вид</w:t>
      </w:r>
      <w:bookmarkStart w:name="_GoBack" w:id="0"/>
      <w:bookmarkEnd w:id="0"/>
      <w:r>
        <w:rPr>
          <w:bCs/>
        </w:rPr>
        <w:t xml:space="preserve">е </w:t>
      </w:r>
      <w:r w:rsidR="009B516A">
        <w:rPr>
          <w:bCs/>
        </w:rPr>
        <w:t>безвозмездно</w:t>
      </w:r>
      <w:r w:rsidR="009B516A">
        <w:rPr>
          <w:bCs/>
        </w:rPr>
        <w:t xml:space="preserve"> и </w:t>
      </w:r>
      <w:r>
        <w:rPr>
          <w:bCs/>
        </w:rPr>
        <w:t>экономит</w:t>
      </w:r>
      <w:r w:rsidR="009B516A">
        <w:rPr>
          <w:bCs/>
        </w:rPr>
        <w:t xml:space="preserve"> Ваше</w:t>
      </w:r>
      <w:r>
        <w:rPr>
          <w:bCs/>
        </w:rPr>
        <w:t xml:space="preserve"> время</w:t>
      </w:r>
      <w:r w:rsidR="009B516A">
        <w:rPr>
          <w:bCs/>
        </w:rPr>
        <w:t>.</w:t>
      </w:r>
    </w:p>
    <w:tbl>
      <w:tblPr>
        <w:tblStyle w:val="af0"/>
        <w:tblW w:type="dxa" w:w="10320"/>
        <w:jc w:val="center"/>
        <w:tblBorders>
          <w:top w:space="0" w:sz="0" w:color="auto" w:val="none"/>
          <w:left w:space="0" w:sz="0" w:color="auto" w:val="none"/>
          <w:bottom w:space="0" w:sz="0" w:color="auto" w:val="none"/>
          <w:right w:space="0" w:sz="0" w:color="auto" w:val="none"/>
          <w:insideH w:space="0" w:sz="0" w:color="auto" w:val="none"/>
          <w:insideV w:space="0" w:sz="0" w:color="auto" w:val="none"/>
        </w:tblBorders>
        <w:tblLayout w:type="fixed"/>
        <w:tblLook w:val="04A0" w:noVBand="1" w:noHBand="0" w:lastColumn="0" w:firstColumn="1" w:lastRow="0" w:firstRow="1"/>
      </w:tblPr>
      <w:tblGrid>
        <w:gridCol w:w="4026"/>
        <w:gridCol w:w="170"/>
        <w:gridCol w:w="3232"/>
        <w:gridCol w:w="2892"/>
      </w:tblGrid>
      <w:tr w:rsidTr="00A51F4E" w:rsidR="00EB72AD">
        <w:trPr>
          <w:jc w:val="center"/>
        </w:trPr>
        <w:tc>
          <w:tcPr>
            <w:tcW w:type="dxa" w:w="4026"/>
            <w:tcMar>
              <w:left w:type="dxa" w:w="57"/>
              <w:right w:type="dxa" w:w="57"/>
            </w:tcMar>
          </w:tcPr>
          <w:p w:rsidRDefault="009B516A" w:rsidP="005E71CD" w:rsidR="00EB72AD" w:rsidRPr="004D6C22">
            <w:pPr>
              <w:spacing w:before="520"/>
            </w:pPr>
            <w:sdt>
              <w:sdtPr>
                <w:alias w:val="Должность подписанта"/>
                <w:tag w:val="sign.signerPosition"/>
                <w:id w:val="1191033205"/>
                <w:lock w:val="sdtLocked"/>
                <w:placeholder>
                  <w:docPart w:val="219F3DB955F84738A89BBD44558C01AB"/>
                </w:placeholder>
                <w:comboBox>
                  <w:listItem w:value="" w:displayText="Руководитель"/>
                  <w:listItem w:value="Врио руководителя" w:displayText="Врио руководителя"/>
                  <w:listItem w:value="И.о. руководителя" w:displayText="И.о. руководителя"/>
                  <w:listItem w:value="Заместитель руководителя" w:displayText="Заместитель руководителя"/>
                  <w:listItem w:value="Заместитель руководителя - начальник отдела" w:displayText="Заместитель руководителя - начальник отдела"/>
                </w:comboBox>
              </w:sdtPr>
              <w:sdtEndPr/>
              <w:sdtContent>
                <w:r>
                  <w:t>Заместитель руководителя</w:t>
                </w:r>
              </w:sdtContent>
            </w:sdt>
          </w:p>
        </w:tc>
        <w:tc>
          <w:tcPr>
            <w:tcW w:type="dxa" w:w="170"/>
            <w:tcMar>
              <w:left w:type="dxa" w:w="57"/>
              <w:right w:type="dxa" w:w="57"/>
            </w:tcMar>
          </w:tcPr>
          <w:p w:rsidRDefault="00A51F4E" w:rsidP="00EB72AD" w:rsidR="00EB72AD" w:rsidRPr="004D6C22">
            <w:r>
              <w:rPr>
                <w:noProof/>
              </w:rPr>
              <w:pict>
                <v:shape filled="f" strokeweight=".5pt" stroked="f" o:allowincell="f" o:spid="_x0000_s1030" id="Поле 4" style="position:absolute;margin-left:0;margin-top:779.65pt;width:198.45pt;height:56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">
                  <v:textbox inset="0,0,0,0">
                    <w:txbxContent>
                      <w:p w:rsidRDefault="00A51F4E" w:rsidP="00A51F4E" w:rsidR="00A51F4E" w:rsidRPr="005A74DF">
                        <w:pPr>
                          <w:pStyle w:val="ac"/>
                          <w:tabs>
                            <w:tab w:pos="9355" w:val="clear"/>
                            <w:tab w:pos="10206" w:val="right"/>
                          </w:tabs>
                          <w:rPr>
                            <w:szCs w:val="20"/>
                          </w:rPr>
                        </w:pPr>
                        <w:r w:rsidRPr="005A74DF">
                          <w:rPr>
                            <w:szCs w:val="20"/>
                          </w:rPr>
                          <w:t xml:space="preserve">Исп.: </w:t>
                        </w:r>
                        <w:sdt>
                          <w:sdtPr>
                            <w:rPr>
                              <w:szCs w:val="20"/>
                            </w:rPr>
                            <w:alias w:val="Исполнитель"/>
                            <w:tag w:val="responsibleWorker"/>
                            <w:id w:val="-1221599680"/>
                            <w:lock w:val="sdtLocked"/>
                            <w:text/>
                          </w:sdtPr>
                          <w:sdtEndPr/>
                          <w:sdtContent>
                            <w:r>
                              <w:rPr>
                                <w:szCs w:val="20"/>
                              </w:rPr>
                              <w:t>Нецветаев В. А.</w:t>
                            </w:r>
                          </w:sdtContent>
                        </w:sdt>
                      </w:p>
                      <w:p w:rsidRDefault="00A51F4E" w:rsidP="00A51F4E" w:rsidR="00A51F4E" w:rsidRPr="00EF72C2">
                        <w:pPr>
                          <w:pStyle w:val="ac"/>
                          <w:tabs>
                            <w:tab w:pos="9355" w:val="clear"/>
                            <w:tab w:pos="10206" w:val="right"/>
                          </w:tabs>
                          <w:rPr>
                            <w:szCs w:val="20"/>
                          </w:rPr>
                        </w:pPr>
                        <w:r w:rsidRPr="005A74DF">
                          <w:rPr>
                            <w:szCs w:val="20"/>
                          </w:rPr>
                          <w:t xml:space="preserve">Тел.: </w:t>
                        </w:r>
                        <w:sdt>
                          <w:sdtPr>
                            <w:rPr>
                              <w:szCs w:val="20"/>
                            </w:rPr>
                            <w:alias w:val="Телефон"/>
                            <w:tag w:val="responsibleWorkerPhone"/>
                            <w:id w:val="-1175105581"/>
                            <w:lock w:val="sdtLocked"/>
                            <w:text/>
                          </w:sdtPr>
                          <w:sdtEndPr/>
                          <w:sdtContent>
                            <w:r>
                              <w:rPr>
                                <w:szCs w:val="20"/>
                              </w:rPr>
                              <w:t>(351) 214-02-28</w:t>
                            </w:r>
                          </w:sdtContent>
                        </w:sdt>
                      </w:p>
                    </w:txbxContent>
                  </v:textbox>
                  <w10:wrap anchory="page"/>
                  <w10:anchorlock/>
                </v:shape>
              </w:pict>
            </w:r>
            <w:r w:rsidR="00D066A6">
              <w:rPr>
                <w:noProof/>
              </w:rPr>
              <w:pict>
                <v:shape filled="f" strokeweight=".5pt" stroked="f" o:spid="_x0000_s1031" id="Поле 2" style="position:absolute;margin-left:56.7pt;margin-top:779.65pt;width:198.45pt;height:56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">
                  <v:textbox inset="0,0,0,0">
                    <w:txbxContent>
                      <w:p w:rsidRDefault="00D066A6" w:rsidP="00875E7B" w:rsidR="00D066A6" w:rsidRPr="005A74DF">
                        <w:pPr>
                          <w:pStyle w:val="ac"/>
                          <w:tabs>
                            <w:tab w:pos="9355" w:val="clear"/>
                            <w:tab w:pos="10206" w:val="right"/>
                          </w:tabs>
                          <w:rPr>
                            <w:szCs w:val="20"/>
                          </w:rPr>
                        </w:pPr>
                        <w:r w:rsidRPr="005A74DF">
                          <w:rPr>
                            <w:szCs w:val="20"/>
                          </w:rPr>
                          <w:t xml:space="preserve">Исп.: </w:t>
                        </w:r>
                        <w:sdt>
                          <w:sdtPr>
                            <w:rPr>
                              <w:szCs w:val="20"/>
                            </w:rPr>
                            <w:alias w:val="Исполнитель"/>
                            <w:tag w:val="responsibleWorker"/>
                            <w:id w:val="54209586"/>
                            <w:text/>
                          </w:sdtPr>
                          <w:sdtEndPr/>
                          <w:sdtContent>
                            <w:r>
                              <w:rPr>
                                <w:szCs w:val="20"/>
                              </w:rPr>
                              <w:t>Нецветаев В. А.</w:t>
                            </w:r>
                          </w:sdtContent>
                        </w:sdt>
                      </w:p>
                      <w:p w:rsidRDefault="00D066A6" w:rsidP="00875E7B" w:rsidR="00D066A6" w:rsidRPr="00EF72C2">
                        <w:pPr>
                          <w:pStyle w:val="ac"/>
                          <w:tabs>
                            <w:tab w:pos="9355" w:val="clear"/>
                            <w:tab w:pos="10206" w:val="right"/>
                          </w:tabs>
                          <w:rPr>
                            <w:szCs w:val="20"/>
                          </w:rPr>
                        </w:pPr>
                        <w:r w:rsidRPr="005A74DF">
                          <w:rPr>
                            <w:szCs w:val="20"/>
                          </w:rPr>
                          <w:t xml:space="preserve">Тел.: </w:t>
                        </w:r>
                        <w:sdt>
                          <w:sdtPr>
                            <w:rPr>
                              <w:szCs w:val="20"/>
                            </w:rPr>
                            <w:alias w:val="Телефон"/>
                            <w:tag w:val="responsibleWorkerPhone"/>
                            <w:id w:val="-583909006"/>
                            <w:text/>
                          </w:sdtPr>
                          <w:sdtEndPr/>
                          <w:sdtContent>
                            <w:r>
                              <w:rPr>
                                <w:szCs w:val="20"/>
                              </w:rPr>
                              <w:t>(351) 214-02-28</w:t>
                            </w:r>
                          </w:sdtContent>
                        </w:sdt>
                      </w:p>
                    </w:txbxContent>
                  </v:textbox>
                  <w10:wrap anchory="page"/>
                  <w10:anchorlock/>
                </v:shape>
              </w:pict>
            </w:r>
          </w:p>
        </w:tc>
        <w:tc>
          <w:tcPr>
            <w:tcW w:type="dxa" w:w="3232"/>
            <w:tcMar>
              <w:top w:type="dxa" w:w="454"/>
              <w:left w:type="dxa" w:w="57"/>
              <w:right w:type="dxa" w:w="57"/>
            </w:tcMar>
            <w:vAlign w:val="bottom"/>
          </w:tcPr>
          <w:tbl>
            <w:tblPr>
              <w:tblW w:type="auto" w:w="0"/>
              <w:jc w:val="center"/>
              <w:tblBorders>
                <w:top w:space="0" w:sz="18" w:color="auto" w:val="single"/>
                <w:left w:space="0" w:sz="18" w:color="auto" w:val="single"/>
                <w:bottom w:space="0" w:sz="18" w:color="auto" w:val="single"/>
                <w:right w:space="0" w:sz="18" w:color="auto" w:val="single"/>
                <w:insideH w:space="0" w:sz="0" w:color="auto" w:val="none"/>
                <w:insideV w:space="0" w:sz="0" w:color="auto" w:val="none"/>
              </w:tblBorders>
              <w:tblLook w:val="04A0" w:noVBand="1" w:noHBand="0" w:lastColumn="0" w:firstColumn="1" w:lastRow="0" w:firstRow="1"/>
            </w:tblPr>
            <w:tblGrid>
              <w:gridCol w:w="988"/>
              <w:gridCol w:w="2097"/>
            </w:tblGrid>
            <w:tr w:rsidTr="008041F4">
              <w:trPr>
                <w:cantSplit/>
                <w:trHeight w:val="384"/>
                <w:jc w:val="center"/>
              </w:trPr>
              <w:tc>
                <w:tcPr>
                  <w:tcW w:type="dxa" w:w="988"/>
                  <w:tcBorders>
                    <w:bottom w:val="nil"/>
                  </w:tcBorders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  <w:lang w:val="en-US"/>
                      </w:rPr>
                      <w:tag w:val="sign.gerb"/>
                      <w:id w:val="-2084431828"/>
                      <w:placeholder>
                        <w:docPart w:val="F3EAD16A94904718AD86195A2733D333"/>
                      </w:placeholder>
                      <w:showingPlcHdr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  <w:lang w:val="en-US"/>
                        </w:rPr>
                        <w:t/>
                        <w:drawing>
                          <wp:inline distR="0" distL="0" distB="0" distT="0">
                            <wp:extent cy="332524" cx="490474"/>
                            <wp:effectExtent b="0" r="0" t="0" l="0"/>
                            <wp:docPr descr="" name="" id="1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" id="2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y="0" x="0"/>
                                      <a:ext cy="332524" cx="4904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sdtContent>
                  </w:sdt>
                </w:p>
              </w:tc>
              <w:tc>
                <w:tcPr>
                  <w:tcW w:type="dxa" w:w="2097"/>
                  <w:tcBorders>
                    <w:bottom w:val="nil"/>
                  </w:tcBorders>
                  <w:vAlign w:val="center"/>
                </w:tcPr>
                <w:p>
                  <w:pPr>
                    <w:keepNext/>
                    <w:keepLines/>
                    <w:spacing w:after="0"/>
                    <w:jc w:val="center"/>
                  </w:pP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Д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 xml:space="preserve">окумент подписан 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электронной подписью в с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истеме электронного документооборота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 xml:space="preserve"> Роскомнадзора</w:t>
                  </w:r>
                </w:p>
              </w:tc>
            </w:tr>
            <w:tr w:rsidTr="008041F4">
              <w:trPr>
                <w:cantSplit/>
                <w:trHeight w:val="284"/>
                <w:jc w:val="center"/>
              </w:trPr>
              <w:tc>
                <w:tcPr>
                  <w:tcW w:type="dxa" w:w="3085"/>
                  <w:gridSpan w:val="2"/>
                  <w:tcBorders>
                    <w:top w:val="nil"/>
                    <w:bottom w:val="nil"/>
                  </w:tcBorders>
                  <w:shd w:fill="auto" w:color="auto" w:val="pct70"/>
                  <w:vAlign w:val="center"/>
                </w:tcPr>
                <w:p>
                  <w:pPr>
                    <w:keepNext/>
                    <w:keepLines/>
                    <w:spacing w:after="0"/>
                    <w:jc w:val="center"/>
                  </w:pPr>
                  <w:r>
                    <w:rPr>
                      <w:rFonts w:hAnsi="Arial Black" w:ascii="Arial Black"/>
                      <w:color w:val="FFFFFF"/>
                      <w:sz w:val="12"/>
                      <w:szCs w:val="12"/>
                    </w:rPr>
                    <w:t>СВЕДЕНИЯ О СЕРТИФИКАТЕ ЭП</w:t>
                  </w:r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  <w:tcBorders>
                    <w:top w:val="nil"/>
                  </w:tcBorders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 xml:space="preserve">Кому </w:t>
                  </w:r>
                  <w:proofErr w:type="gramStart"/>
                  <w:r>
                    <w:rPr>
                      <w:rFonts w:cs="Arial" w:hAnsi="Arial" w:ascii="Arial"/>
                      <w:sz w:val="10"/>
                      <w:szCs w:val="10"/>
                    </w:rPr>
                    <w:t>выдан</w:t>
                  </w:r>
                  <w:proofErr w:type="gramEnd"/>
                  <w:r>
                    <w:rPr>
                      <w:rFonts w:cs="Arial" w:hAnsi="Arial" w:ascii="Arial"/>
                      <w:sz w:val="10"/>
                      <w:szCs w:val="10"/>
                    </w:rPr>
                    <w:t>:</w:t>
                  </w:r>
                </w:p>
              </w:tc>
              <w:tc>
                <w:tcPr>
                  <w:tcW w:type="dxa" w:w="2097"/>
                  <w:tcBorders>
                    <w:top w:val="nil"/>
                  </w:tcBorders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owner"/>
                      <w:id w:val="609634177"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</w:rPr>
                        <w:t>Управление Роскомнадзора по Челябинской области</w:t>
                      </w:r>
                    </w:sdtContent>
                  </w:sdt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>Серийный</w:t>
                  </w:r>
                  <w:r>
                    <w:rPr>
                      <w:rFonts w:cs="Arial" w:hAnsi="Arial" w:ascii="Arial"/>
                      <w:sz w:val="10"/>
                      <w:szCs w:val="10"/>
                      <w:lang w:val="en-US"/>
                    </w:rPr>
                    <w:t/>
                  </w:r>
                  <w:r>
                    <w:rPr>
                      <w:rFonts w:cs="Arial" w:hAnsi="Arial" w:ascii="Arial"/>
                      <w:sz w:val="10"/>
                      <w:szCs w:val="10"/>
                    </w:rPr>
                    <w:t>№:</w:t>
                  </w:r>
                </w:p>
              </w:tc>
              <w:tc>
                <w:tcPr>
                  <w:tcW w:type="dxa" w:w="2097"/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serialNumber"/>
                      <w:id w:val="-221753081"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</w:rPr>
                        <w:t>2423347913984121628026029848184291333</w:t>
                      </w:r>
                    </w:sdtContent>
                  </w:sdt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 xml:space="preserve">Кем </w:t>
                  </w:r>
                  <w:proofErr w:type="gramStart"/>
                  <w:r>
                    <w:rPr>
                      <w:rFonts w:cs="Arial" w:hAnsi="Arial" w:ascii="Arial"/>
                      <w:sz w:val="10"/>
                      <w:szCs w:val="10"/>
                    </w:rPr>
                    <w:t>выдан</w:t>
                  </w:r>
                  <w:proofErr w:type="gramEnd"/>
                  <w:r>
                    <w:rPr>
                      <w:rFonts w:cs="Arial" w:hAnsi="Arial" w:ascii="Arial"/>
                      <w:sz w:val="10"/>
                      <w:szCs w:val="10"/>
                    </w:rPr>
                    <w:t>:</w:t>
                  </w:r>
                </w:p>
              </w:tc>
              <w:tc>
                <w:tcPr>
                  <w:tcW w:type="dxa" w:w="2097"/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  <w:lang w:val="en-US"/>
                      </w:rPr>
                      <w:tag w:val="sign.issuer"/>
                      <w:id w:val="2108313147"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  <w:lang w:val="en-US"/>
                        </w:rPr>
                        <w:t>Общество с ограниченной ответственностью «Спецоператор»</w:t>
                      </w:r>
                    </w:sdtContent>
                  </w:sdt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>Срок действия</w:t>
                  </w:r>
                </w:p>
              </w:tc>
              <w:tc>
                <w:tcPr>
                  <w:tcW w:type="dxa" w:w="2097"/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actualDate"/>
                      <w:id w:val="-1712338060"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</w:rPr>
                        <w:t>18.04.2017 - 18.04.2018</w:t>
                      </w:r>
                    </w:sdtContent>
                  </w:sdt>
                </w:p>
              </w:tc>
            </w:tr>
          </w:tbl>
          <w:p>
            <w:r>
              <w:t/>
            </w:r>
          </w:p>
        </w:tc>
        <w:tc>
          <w:tcPr>
            <w:tcW w:type="dxa" w:w="2892"/>
            <w:tcMar>
              <w:left w:type="dxa" w:w="57"/>
              <w:right w:type="dxa" w:w="57"/>
            </w:tcMar>
          </w:tcPr>
          <w:p w:rsidRDefault="009B516A" w:rsidP="004D6C22" w:rsidR="00EB72AD" w:rsidRPr="004D6C22">
            <w:pPr>
              <w:spacing w:before="520"/>
              <w:jc w:val="right"/>
            </w:pPr>
            <w:sdt>
              <w:sdtPr>
                <w:alias w:val="Подписант документа"/>
                <w:tag w:val="sign.signerFIO"/>
                <w:id w:val="-398983792"/>
                <w:lock w:val="sdtLocked"/>
                <w:placeholder>
                  <w:docPart w:val="3CB9D9BD5742493DAF5DB808E5F8C708"/>
                </w:placeholder>
                <w:comboBox>
                  <w:listItem w:value="Д.В. Михайлов" w:displayText="Д.В. Михайлов"/>
                  <w:listItem w:value="М.И. Оленина" w:displayText="М.И. Оленина"/>
                </w:comboBox>
              </w:sdtPr>
              <w:sdtEndPr/>
              <w:sdtContent>
                <w:r>
                  <w:t>С. В. Симаков</w:t>
                </w:r>
              </w:sdtContent>
            </w:sdt>
          </w:p>
        </w:tc>
      </w:tr>
    </w:tbl>
    <w:p w:rsidRDefault="00D066A6" w:rsidP="00883F3A" w:rsidR="00D066A6" w:rsidRPr="004D6C22"/>
    <w:sectPr w:rsidSect="00D92E6C" w:rsidR="00D066A6" w:rsidRPr="004D6C22">
      <w:headerReference w:type="default" r:id="rId11"/>
      <w:footerReference w:type="default" r:id="rId12"/>
      <w:headerReference w:type="first" r:id="rId13"/>
      <w:pgSz w:code="9" w:h="16838" w:w="11906"/>
      <w:pgMar w:gutter="0" w:footer="794" w:header="567" w:left="1134" w:bottom="1418" w:right="567" w:top="1134"/>
      <w:cols w:space="708"/>
      <w:titlePg/>
      <w:docGrid w:linePitch="381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67EC9" w:rsidP="00464304" w:rsidR="00067EC9">
      <w:r>
        <w:separator/>
      </w:r>
    </w:p>
  </w:endnote>
  <w:endnote w:id="0" w:type="continuationSeparator">
    <w:p w:rsidRDefault="00067EC9" w:rsidP="00464304" w:rsidR="00067EC9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CC"/>
    <w:family w:val="roman"/>
    <w:pitch w:val="variable"/>
    <w:sig w:csb1="00000000" w:csb0="000001FF" w:usb3="00000000" w:usb2="00000009" w:usb1="C0007843" w:usb0="E0002EFF"/>
  </w:font>
  <w:font w:name="Courier New">
    <w:panose1 w:val="02070309020205020404"/>
    <w:charset w:val="CC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libri">
    <w:panose1 w:val="020F0502020204030204"/>
    <w:charset w:val="CC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CC"/>
    <w:family w:val="swiss"/>
    <w:pitch w:val="variable"/>
    <w:sig w:csb1="00000000" w:csb0="000101FF" w:usb3="00000000" w:usb2="00000029" w:usb1="C000605B" w:usb0="E1002EFF"/>
  </w:font>
  <w:font w:name="Impact">
    <w:panose1 w:val="020B0806030902050204"/>
    <w:charset w:val="CC"/>
    <w:family w:val="swiss"/>
    <w:pitch w:val="variable"/>
    <w:sig w:csb1="00000000" w:csb0="0000009F" w:usb3="00000000" w:usb2="00000000" w:usb1="00000000" w:usb0="00000287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64304" w:rsidP="00A133A0" w:rsidR="00464304" w:rsidRPr="00D92E6C">
    <w:pPr>
      <w:pStyle w:val="ac"/>
      <w:tabs>
        <w:tab w:pos="9355" w:val="clear"/>
        <w:tab w:pos="10206" w:val="right"/>
      </w:tabs>
      <w:rPr>
        <w:szCs w:val="20"/>
      </w:rPr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67EC9" w:rsidP="00464304" w:rsidR="00067EC9">
      <w:r>
        <w:separator/>
      </w:r>
    </w:p>
  </w:footnote>
  <w:footnote w:id="0" w:type="continuationSeparator">
    <w:p w:rsidRDefault="00067EC9" w:rsidP="00464304" w:rsidR="00067EC9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277303896"/>
      <w:docPartObj>
        <w:docPartGallery w:val="Page Numbers (Top of Page)"/>
        <w:docPartUnique/>
      </w:docPartObj>
    </w:sdtPr>
    <w:sdtEndPr/>
    <w:sdtContent>
      <w:p w:rsidRDefault="00A80B18" w:rsidR="00A80B1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126D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92E6C" w:rsidP="00A133A0" w:rsidR="00D92E6C" w:rsidRPr="00D92E6C">
    <w:pPr>
      <w:pStyle w:val="aa"/>
      <w:tabs>
        <w:tab w:pos="10206" w:val="right"/>
      </w:tabs>
      <w:rPr>
        <w:szCs w:val="20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C9C5F69"/>
    <w:multiLevelType w:val="hybridMultilevel"/>
    <w:tmpl w:val="21D2F6BC"/>
    <w:lvl w:tplc="04190001" w:ilvl="0">
      <w:start w:val="1"/>
      <w:numFmt w:val="bullet"/>
      <w:lvlText w:val=""/>
      <w:lvlJc w:val="left"/>
      <w:pPr>
        <w:ind w:hanging="360" w:left="1429"/>
      </w:pPr>
      <w:rPr>
        <w:rFonts w:hAnsi="Symbol" w:ascii="Symbol" w:hint="default"/>
      </w:rPr>
    </w:lvl>
    <w:lvl w:tentative="true" w:tplc="04190003" w:ilvl="1">
      <w:start w:val="1"/>
      <w:numFmt w:val="bullet"/>
      <w:lvlText w:val="o"/>
      <w:lvlJc w:val="left"/>
      <w:pPr>
        <w:ind w:hanging="360" w:left="2149"/>
      </w:pPr>
      <w:rPr>
        <w:rFonts w:cs="Courier New" w:hAnsi="Courier New" w:ascii="Courier New" w:hint="default"/>
      </w:rPr>
    </w:lvl>
    <w:lvl w:tentative="true" w:tplc="04190005" w:ilvl="2">
      <w:start w:val="1"/>
      <w:numFmt w:val="bullet"/>
      <w:lvlText w:val=""/>
      <w:lvlJc w:val="left"/>
      <w:pPr>
        <w:ind w:hanging="360" w:left="2869"/>
      </w:pPr>
      <w:rPr>
        <w:rFonts w:hAnsi="Wingdings" w:ascii="Wingdings" w:hint="default"/>
      </w:rPr>
    </w:lvl>
    <w:lvl w:tentative="true" w:tplc="04190001" w:ilvl="3">
      <w:start w:val="1"/>
      <w:numFmt w:val="bullet"/>
      <w:lvlText w:val=""/>
      <w:lvlJc w:val="left"/>
      <w:pPr>
        <w:ind w:hanging="360" w:left="3589"/>
      </w:pPr>
      <w:rPr>
        <w:rFonts w:hAnsi="Symbol" w:ascii="Symbol" w:hint="default"/>
      </w:rPr>
    </w:lvl>
    <w:lvl w:tentative="true" w:tplc="04190003" w:ilvl="4">
      <w:start w:val="1"/>
      <w:numFmt w:val="bullet"/>
      <w:lvlText w:val="o"/>
      <w:lvlJc w:val="left"/>
      <w:pPr>
        <w:ind w:hanging="360" w:left="4309"/>
      </w:pPr>
      <w:rPr>
        <w:rFonts w:cs="Courier New" w:hAnsi="Courier New" w:ascii="Courier New" w:hint="default"/>
      </w:rPr>
    </w:lvl>
    <w:lvl w:tentative="true" w:tplc="04190005" w:ilvl="5">
      <w:start w:val="1"/>
      <w:numFmt w:val="bullet"/>
      <w:lvlText w:val=""/>
      <w:lvlJc w:val="left"/>
      <w:pPr>
        <w:ind w:hanging="360" w:left="5029"/>
      </w:pPr>
      <w:rPr>
        <w:rFonts w:hAnsi="Wingdings" w:ascii="Wingdings" w:hint="default"/>
      </w:rPr>
    </w:lvl>
    <w:lvl w:tentative="true" w:tplc="04190001" w:ilvl="6">
      <w:start w:val="1"/>
      <w:numFmt w:val="bullet"/>
      <w:lvlText w:val=""/>
      <w:lvlJc w:val="left"/>
      <w:pPr>
        <w:ind w:hanging="360" w:left="5749"/>
      </w:pPr>
      <w:rPr>
        <w:rFonts w:hAnsi="Symbol" w:ascii="Symbol" w:hint="default"/>
      </w:rPr>
    </w:lvl>
    <w:lvl w:tentative="true" w:tplc="04190003" w:ilvl="7">
      <w:start w:val="1"/>
      <w:numFmt w:val="bullet"/>
      <w:lvlText w:val="o"/>
      <w:lvlJc w:val="left"/>
      <w:pPr>
        <w:ind w:hanging="360" w:left="6469"/>
      </w:pPr>
      <w:rPr>
        <w:rFonts w:cs="Courier New" w:hAnsi="Courier New" w:ascii="Courier New" w:hint="default"/>
      </w:rPr>
    </w:lvl>
    <w:lvl w:tentative="true" w:tplc="04190005" w:ilvl="8">
      <w:start w:val="1"/>
      <w:numFmt w:val="bullet"/>
      <w:lvlText w:val=""/>
      <w:lvlJc w:val="left"/>
      <w:pPr>
        <w:ind w:hanging="360" w:left="7189"/>
      </w:pPr>
      <w:rPr>
        <w:rFonts w:hAnsi="Wingdings" w:ascii="Wingdings" w:hint="default"/>
      </w:rPr>
    </w:lvl>
  </w:abstractNum>
  <w:abstractNum w:abstractNumId="1">
    <w:nsid w:val="13A84E8B"/>
    <w:multiLevelType w:val="hybridMultilevel"/>
    <w:tmpl w:val="353A4012"/>
    <w:lvl w:tplc="B5DC42C6" w:ilvl="0">
      <w:start w:val="1"/>
      <w:numFmt w:val="bullet"/>
      <w:lvlText w:val=""/>
      <w:lvlJc w:val="left"/>
      <w:pPr>
        <w:ind w:hanging="360" w:left="1429"/>
      </w:pPr>
      <w:rPr>
        <w:rFonts w:hAnsi="Symbol" w:ascii="Symbol" w:hint="default"/>
      </w:rPr>
    </w:lvl>
    <w:lvl w:tentative="true" w:tplc="04190003" w:ilvl="1">
      <w:start w:val="1"/>
      <w:numFmt w:val="bullet"/>
      <w:lvlText w:val="o"/>
      <w:lvlJc w:val="left"/>
      <w:pPr>
        <w:ind w:hanging="360" w:left="2149"/>
      </w:pPr>
      <w:rPr>
        <w:rFonts w:cs="Courier New" w:hAnsi="Courier New" w:ascii="Courier New" w:hint="default"/>
      </w:rPr>
    </w:lvl>
    <w:lvl w:tentative="true" w:tplc="04190005" w:ilvl="2">
      <w:start w:val="1"/>
      <w:numFmt w:val="bullet"/>
      <w:lvlText w:val=""/>
      <w:lvlJc w:val="left"/>
      <w:pPr>
        <w:ind w:hanging="360" w:left="2869"/>
      </w:pPr>
      <w:rPr>
        <w:rFonts w:hAnsi="Wingdings" w:ascii="Wingdings" w:hint="default"/>
      </w:rPr>
    </w:lvl>
    <w:lvl w:tentative="true" w:tplc="04190001" w:ilvl="3">
      <w:start w:val="1"/>
      <w:numFmt w:val="bullet"/>
      <w:lvlText w:val=""/>
      <w:lvlJc w:val="left"/>
      <w:pPr>
        <w:ind w:hanging="360" w:left="3589"/>
      </w:pPr>
      <w:rPr>
        <w:rFonts w:hAnsi="Symbol" w:ascii="Symbol" w:hint="default"/>
      </w:rPr>
    </w:lvl>
    <w:lvl w:tentative="true" w:tplc="04190003" w:ilvl="4">
      <w:start w:val="1"/>
      <w:numFmt w:val="bullet"/>
      <w:lvlText w:val="o"/>
      <w:lvlJc w:val="left"/>
      <w:pPr>
        <w:ind w:hanging="360" w:left="4309"/>
      </w:pPr>
      <w:rPr>
        <w:rFonts w:cs="Courier New" w:hAnsi="Courier New" w:ascii="Courier New" w:hint="default"/>
      </w:rPr>
    </w:lvl>
    <w:lvl w:tentative="true" w:tplc="04190005" w:ilvl="5">
      <w:start w:val="1"/>
      <w:numFmt w:val="bullet"/>
      <w:lvlText w:val=""/>
      <w:lvlJc w:val="left"/>
      <w:pPr>
        <w:ind w:hanging="360" w:left="5029"/>
      </w:pPr>
      <w:rPr>
        <w:rFonts w:hAnsi="Wingdings" w:ascii="Wingdings" w:hint="default"/>
      </w:rPr>
    </w:lvl>
    <w:lvl w:tentative="true" w:tplc="04190001" w:ilvl="6">
      <w:start w:val="1"/>
      <w:numFmt w:val="bullet"/>
      <w:lvlText w:val=""/>
      <w:lvlJc w:val="left"/>
      <w:pPr>
        <w:ind w:hanging="360" w:left="5749"/>
      </w:pPr>
      <w:rPr>
        <w:rFonts w:hAnsi="Symbol" w:ascii="Symbol" w:hint="default"/>
      </w:rPr>
    </w:lvl>
    <w:lvl w:tentative="true" w:tplc="04190003" w:ilvl="7">
      <w:start w:val="1"/>
      <w:numFmt w:val="bullet"/>
      <w:lvlText w:val="o"/>
      <w:lvlJc w:val="left"/>
      <w:pPr>
        <w:ind w:hanging="360" w:left="6469"/>
      </w:pPr>
      <w:rPr>
        <w:rFonts w:cs="Courier New" w:hAnsi="Courier New" w:ascii="Courier New" w:hint="default"/>
      </w:rPr>
    </w:lvl>
    <w:lvl w:tentative="true" w:tplc="04190005" w:ilvl="8">
      <w:start w:val="1"/>
      <w:numFmt w:val="bullet"/>
      <w:lvlText w:val=""/>
      <w:lvlJc w:val="left"/>
      <w:pPr>
        <w:ind w:hanging="360" w:left="7189"/>
      </w:pPr>
      <w:rPr>
        <w:rFonts w:hAnsi="Wingdings" w:ascii="Wingdings" w:hint="default"/>
      </w:rPr>
    </w:lvl>
  </w:abstractNum>
  <w:abstractNum w:abstractNumId="2">
    <w:nsid w:val="30D16CE2"/>
    <w:multiLevelType w:val="hybridMultilevel"/>
    <w:tmpl w:val="AF1649D8"/>
    <w:lvl w:tplc="04190001" w:ilvl="0">
      <w:start w:val="1"/>
      <w:numFmt w:val="bullet"/>
      <w:lvlText w:val=""/>
      <w:lvlJc w:val="left"/>
      <w:pPr>
        <w:ind w:hanging="360" w:left="1429"/>
      </w:pPr>
      <w:rPr>
        <w:rFonts w:hAnsi="Symbol" w:ascii="Symbol" w:hint="default"/>
      </w:rPr>
    </w:lvl>
    <w:lvl w:tentative="true" w:tplc="04190003" w:ilvl="1">
      <w:start w:val="1"/>
      <w:numFmt w:val="bullet"/>
      <w:lvlText w:val="o"/>
      <w:lvlJc w:val="left"/>
      <w:pPr>
        <w:ind w:hanging="360" w:left="2149"/>
      </w:pPr>
      <w:rPr>
        <w:rFonts w:cs="Courier New" w:hAnsi="Courier New" w:ascii="Courier New" w:hint="default"/>
      </w:rPr>
    </w:lvl>
    <w:lvl w:tentative="true" w:tplc="04190005" w:ilvl="2">
      <w:start w:val="1"/>
      <w:numFmt w:val="bullet"/>
      <w:lvlText w:val=""/>
      <w:lvlJc w:val="left"/>
      <w:pPr>
        <w:ind w:hanging="360" w:left="2869"/>
      </w:pPr>
      <w:rPr>
        <w:rFonts w:hAnsi="Wingdings" w:ascii="Wingdings" w:hint="default"/>
      </w:rPr>
    </w:lvl>
    <w:lvl w:tentative="true" w:tplc="04190001" w:ilvl="3">
      <w:start w:val="1"/>
      <w:numFmt w:val="bullet"/>
      <w:lvlText w:val=""/>
      <w:lvlJc w:val="left"/>
      <w:pPr>
        <w:ind w:hanging="360" w:left="3589"/>
      </w:pPr>
      <w:rPr>
        <w:rFonts w:hAnsi="Symbol" w:ascii="Symbol" w:hint="default"/>
      </w:rPr>
    </w:lvl>
    <w:lvl w:tentative="true" w:tplc="04190003" w:ilvl="4">
      <w:start w:val="1"/>
      <w:numFmt w:val="bullet"/>
      <w:lvlText w:val="o"/>
      <w:lvlJc w:val="left"/>
      <w:pPr>
        <w:ind w:hanging="360" w:left="4309"/>
      </w:pPr>
      <w:rPr>
        <w:rFonts w:cs="Courier New" w:hAnsi="Courier New" w:ascii="Courier New" w:hint="default"/>
      </w:rPr>
    </w:lvl>
    <w:lvl w:tentative="true" w:tplc="04190005" w:ilvl="5">
      <w:start w:val="1"/>
      <w:numFmt w:val="bullet"/>
      <w:lvlText w:val=""/>
      <w:lvlJc w:val="left"/>
      <w:pPr>
        <w:ind w:hanging="360" w:left="5029"/>
      </w:pPr>
      <w:rPr>
        <w:rFonts w:hAnsi="Wingdings" w:ascii="Wingdings" w:hint="default"/>
      </w:rPr>
    </w:lvl>
    <w:lvl w:tentative="true" w:tplc="04190001" w:ilvl="6">
      <w:start w:val="1"/>
      <w:numFmt w:val="bullet"/>
      <w:lvlText w:val=""/>
      <w:lvlJc w:val="left"/>
      <w:pPr>
        <w:ind w:hanging="360" w:left="5749"/>
      </w:pPr>
      <w:rPr>
        <w:rFonts w:hAnsi="Symbol" w:ascii="Symbol" w:hint="default"/>
      </w:rPr>
    </w:lvl>
    <w:lvl w:tentative="true" w:tplc="04190003" w:ilvl="7">
      <w:start w:val="1"/>
      <w:numFmt w:val="bullet"/>
      <w:lvlText w:val="o"/>
      <w:lvlJc w:val="left"/>
      <w:pPr>
        <w:ind w:hanging="360" w:left="6469"/>
      </w:pPr>
      <w:rPr>
        <w:rFonts w:cs="Courier New" w:hAnsi="Courier New" w:ascii="Courier New" w:hint="default"/>
      </w:rPr>
    </w:lvl>
    <w:lvl w:tentative="true" w:tplc="04190005" w:ilvl="8">
      <w:start w:val="1"/>
      <w:numFmt w:val="bullet"/>
      <w:lvlText w:val=""/>
      <w:lvlJc w:val="left"/>
      <w:pPr>
        <w:ind w:hanging="360" w:left="7189"/>
      </w:pPr>
      <w:rPr>
        <w:rFonts w:hAnsi="Wingdings" w:ascii="Wingdings" w:hint="default"/>
      </w:rPr>
    </w:lvl>
  </w:abstractNum>
  <w:abstractNum w:abstractNumId="3">
    <w:nsid w:val="37212B36"/>
    <w:multiLevelType w:val="hybridMultilevel"/>
    <w:tmpl w:val="F6A4AE14"/>
    <w:lvl w:tplc="F9EC9684" w:ilvl="0">
      <w:start w:val="1"/>
      <w:numFmt w:val="bullet"/>
      <w:lvlText w:val=""/>
      <w:lvlJc w:val="left"/>
      <w:pPr>
        <w:ind w:hanging="360" w:left="1429"/>
      </w:pPr>
      <w:rPr>
        <w:rFonts w:hAnsi="Symbol" w:ascii="Symbol" w:hint="default"/>
      </w:rPr>
    </w:lvl>
    <w:lvl w:tentative="true" w:tplc="04190003" w:ilvl="1">
      <w:start w:val="1"/>
      <w:numFmt w:val="bullet"/>
      <w:lvlText w:val="o"/>
      <w:lvlJc w:val="left"/>
      <w:pPr>
        <w:ind w:hanging="360" w:left="2149"/>
      </w:pPr>
      <w:rPr>
        <w:rFonts w:cs="Courier New" w:hAnsi="Courier New" w:ascii="Courier New" w:hint="default"/>
      </w:rPr>
    </w:lvl>
    <w:lvl w:tentative="true" w:tplc="04190005" w:ilvl="2">
      <w:start w:val="1"/>
      <w:numFmt w:val="bullet"/>
      <w:lvlText w:val=""/>
      <w:lvlJc w:val="left"/>
      <w:pPr>
        <w:ind w:hanging="360" w:left="2869"/>
      </w:pPr>
      <w:rPr>
        <w:rFonts w:hAnsi="Wingdings" w:ascii="Wingdings" w:hint="default"/>
      </w:rPr>
    </w:lvl>
    <w:lvl w:tentative="true" w:tplc="04190001" w:ilvl="3">
      <w:start w:val="1"/>
      <w:numFmt w:val="bullet"/>
      <w:lvlText w:val=""/>
      <w:lvlJc w:val="left"/>
      <w:pPr>
        <w:ind w:hanging="360" w:left="3589"/>
      </w:pPr>
      <w:rPr>
        <w:rFonts w:hAnsi="Symbol" w:ascii="Symbol" w:hint="default"/>
      </w:rPr>
    </w:lvl>
    <w:lvl w:tentative="true" w:tplc="04190003" w:ilvl="4">
      <w:start w:val="1"/>
      <w:numFmt w:val="bullet"/>
      <w:lvlText w:val="o"/>
      <w:lvlJc w:val="left"/>
      <w:pPr>
        <w:ind w:hanging="360" w:left="4309"/>
      </w:pPr>
      <w:rPr>
        <w:rFonts w:cs="Courier New" w:hAnsi="Courier New" w:ascii="Courier New" w:hint="default"/>
      </w:rPr>
    </w:lvl>
    <w:lvl w:tentative="true" w:tplc="04190005" w:ilvl="5">
      <w:start w:val="1"/>
      <w:numFmt w:val="bullet"/>
      <w:lvlText w:val=""/>
      <w:lvlJc w:val="left"/>
      <w:pPr>
        <w:ind w:hanging="360" w:left="5029"/>
      </w:pPr>
      <w:rPr>
        <w:rFonts w:hAnsi="Wingdings" w:ascii="Wingdings" w:hint="default"/>
      </w:rPr>
    </w:lvl>
    <w:lvl w:tentative="true" w:tplc="04190001" w:ilvl="6">
      <w:start w:val="1"/>
      <w:numFmt w:val="bullet"/>
      <w:lvlText w:val=""/>
      <w:lvlJc w:val="left"/>
      <w:pPr>
        <w:ind w:hanging="360" w:left="5749"/>
      </w:pPr>
      <w:rPr>
        <w:rFonts w:hAnsi="Symbol" w:ascii="Symbol" w:hint="default"/>
      </w:rPr>
    </w:lvl>
    <w:lvl w:tentative="true" w:tplc="04190003" w:ilvl="7">
      <w:start w:val="1"/>
      <w:numFmt w:val="bullet"/>
      <w:lvlText w:val="o"/>
      <w:lvlJc w:val="left"/>
      <w:pPr>
        <w:ind w:hanging="360" w:left="6469"/>
      </w:pPr>
      <w:rPr>
        <w:rFonts w:cs="Courier New" w:hAnsi="Courier New" w:ascii="Courier New" w:hint="default"/>
      </w:rPr>
    </w:lvl>
    <w:lvl w:tentative="true" w:tplc="04190005" w:ilvl="8">
      <w:start w:val="1"/>
      <w:numFmt w:val="bullet"/>
      <w:lvlText w:val=""/>
      <w:lvlJc w:val="left"/>
      <w:pPr>
        <w:ind w:hanging="360" w:left="7189"/>
      </w:pPr>
      <w:rPr>
        <w:rFonts w:hAnsi="Wingdings" w:ascii="Wingdings" w:hint="default"/>
      </w:rPr>
    </w:lvl>
  </w:abstractNum>
  <w:abstractNum w:abstractNumId="4">
    <w:nsid w:val="3ED234D6"/>
    <w:multiLevelType w:val="hybridMultilevel"/>
    <w:tmpl w:val="C32047F2"/>
    <w:lvl w:tplc="60F893CA" w:ilvl="0">
      <w:start w:val="1"/>
      <w:numFmt w:val="decimal"/>
      <w:pStyle w:val="1"/>
      <w:lvlText w:val="%1."/>
      <w:lvlJc w:val="left"/>
      <w:pPr>
        <w:ind w:hanging="360" w:left="1429"/>
      </w:pPr>
    </w:lvl>
    <w:lvl w:tentative="true" w:tplc="04190019" w:ilvl="1">
      <w:start w:val="1"/>
      <w:numFmt w:val="lowerLetter"/>
      <w:lvlText w:val="%2."/>
      <w:lvlJc w:val="left"/>
      <w:pPr>
        <w:ind w:hanging="360" w:left="2149"/>
      </w:pPr>
    </w:lvl>
    <w:lvl w:tentative="true" w:tplc="0419001B" w:ilvl="2">
      <w:start w:val="1"/>
      <w:numFmt w:val="lowerRoman"/>
      <w:lvlText w:val="%3."/>
      <w:lvlJc w:val="right"/>
      <w:pPr>
        <w:ind w:hanging="180" w:left="2869"/>
      </w:pPr>
    </w:lvl>
    <w:lvl w:tentative="true" w:tplc="0419000F" w:ilvl="3">
      <w:start w:val="1"/>
      <w:numFmt w:val="decimal"/>
      <w:lvlText w:val="%4."/>
      <w:lvlJc w:val="left"/>
      <w:pPr>
        <w:ind w:hanging="360" w:left="3589"/>
      </w:pPr>
    </w:lvl>
    <w:lvl w:tentative="true" w:tplc="04190019" w:ilvl="4">
      <w:start w:val="1"/>
      <w:numFmt w:val="lowerLetter"/>
      <w:lvlText w:val="%5."/>
      <w:lvlJc w:val="left"/>
      <w:pPr>
        <w:ind w:hanging="360" w:left="4309"/>
      </w:pPr>
    </w:lvl>
    <w:lvl w:tentative="true" w:tplc="0419001B" w:ilvl="5">
      <w:start w:val="1"/>
      <w:numFmt w:val="lowerRoman"/>
      <w:lvlText w:val="%6."/>
      <w:lvlJc w:val="right"/>
      <w:pPr>
        <w:ind w:hanging="180" w:left="5029"/>
      </w:pPr>
    </w:lvl>
    <w:lvl w:tentative="true" w:tplc="0419000F" w:ilvl="6">
      <w:start w:val="1"/>
      <w:numFmt w:val="decimal"/>
      <w:lvlText w:val="%7."/>
      <w:lvlJc w:val="left"/>
      <w:pPr>
        <w:ind w:hanging="360" w:left="5749"/>
      </w:pPr>
    </w:lvl>
    <w:lvl w:tentative="true" w:tplc="04190019" w:ilvl="7">
      <w:start w:val="1"/>
      <w:numFmt w:val="lowerLetter"/>
      <w:lvlText w:val="%8."/>
      <w:lvlJc w:val="left"/>
      <w:pPr>
        <w:ind w:hanging="360" w:left="6469"/>
      </w:pPr>
    </w:lvl>
    <w:lvl w:tentative="true" w:tplc="0419001B" w:ilvl="8">
      <w:start w:val="1"/>
      <w:numFmt w:val="lowerRoman"/>
      <w:lvlText w:val="%9."/>
      <w:lvlJc w:val="right"/>
      <w:pPr>
        <w:ind w:hanging="180" w:left="7189"/>
      </w:pPr>
    </w:lvl>
  </w:abstractNum>
  <w:abstractNum w:abstractNumId="5">
    <w:nsid w:val="54A46D08"/>
    <w:multiLevelType w:val="hybridMultilevel"/>
    <w:tmpl w:val="3F843A9C"/>
    <w:lvl w:tplc="EA78A110" w:ilvl="0">
      <w:start w:val="1"/>
      <w:numFmt w:val="bullet"/>
      <w:pStyle w:val="10"/>
      <w:lvlText w:val=""/>
      <w:lvlJc w:val="left"/>
      <w:pPr>
        <w:ind w:hanging="360" w:left="1429"/>
      </w:pPr>
      <w:rPr>
        <w:rFonts w:hAnsi="Symbol" w:ascii="Symbol" w:hint="default"/>
      </w:rPr>
    </w:lvl>
    <w:lvl w:tentative="true" w:tplc="04190003" w:ilvl="1">
      <w:start w:val="1"/>
      <w:numFmt w:val="bullet"/>
      <w:lvlText w:val="o"/>
      <w:lvlJc w:val="left"/>
      <w:pPr>
        <w:ind w:hanging="360" w:left="2149"/>
      </w:pPr>
      <w:rPr>
        <w:rFonts w:cs="Courier New" w:hAnsi="Courier New" w:ascii="Courier New" w:hint="default"/>
      </w:rPr>
    </w:lvl>
    <w:lvl w:tentative="true" w:tplc="04190005" w:ilvl="2">
      <w:start w:val="1"/>
      <w:numFmt w:val="bullet"/>
      <w:lvlText w:val=""/>
      <w:lvlJc w:val="left"/>
      <w:pPr>
        <w:ind w:hanging="360" w:left="2869"/>
      </w:pPr>
      <w:rPr>
        <w:rFonts w:hAnsi="Wingdings" w:ascii="Wingdings" w:hint="default"/>
      </w:rPr>
    </w:lvl>
    <w:lvl w:tentative="true" w:tplc="04190001" w:ilvl="3">
      <w:start w:val="1"/>
      <w:numFmt w:val="bullet"/>
      <w:lvlText w:val=""/>
      <w:lvlJc w:val="left"/>
      <w:pPr>
        <w:ind w:hanging="360" w:left="3589"/>
      </w:pPr>
      <w:rPr>
        <w:rFonts w:hAnsi="Symbol" w:ascii="Symbol" w:hint="default"/>
      </w:rPr>
    </w:lvl>
    <w:lvl w:tentative="true" w:tplc="04190003" w:ilvl="4">
      <w:start w:val="1"/>
      <w:numFmt w:val="bullet"/>
      <w:lvlText w:val="o"/>
      <w:lvlJc w:val="left"/>
      <w:pPr>
        <w:ind w:hanging="360" w:left="4309"/>
      </w:pPr>
      <w:rPr>
        <w:rFonts w:cs="Courier New" w:hAnsi="Courier New" w:ascii="Courier New" w:hint="default"/>
      </w:rPr>
    </w:lvl>
    <w:lvl w:tentative="true" w:tplc="04190005" w:ilvl="5">
      <w:start w:val="1"/>
      <w:numFmt w:val="bullet"/>
      <w:lvlText w:val=""/>
      <w:lvlJc w:val="left"/>
      <w:pPr>
        <w:ind w:hanging="360" w:left="5029"/>
      </w:pPr>
      <w:rPr>
        <w:rFonts w:hAnsi="Wingdings" w:ascii="Wingdings" w:hint="default"/>
      </w:rPr>
    </w:lvl>
    <w:lvl w:tentative="true" w:tplc="04190001" w:ilvl="6">
      <w:start w:val="1"/>
      <w:numFmt w:val="bullet"/>
      <w:lvlText w:val=""/>
      <w:lvlJc w:val="left"/>
      <w:pPr>
        <w:ind w:hanging="360" w:left="5749"/>
      </w:pPr>
      <w:rPr>
        <w:rFonts w:hAnsi="Symbol" w:ascii="Symbol" w:hint="default"/>
      </w:rPr>
    </w:lvl>
    <w:lvl w:tentative="true" w:tplc="04190003" w:ilvl="7">
      <w:start w:val="1"/>
      <w:numFmt w:val="bullet"/>
      <w:lvlText w:val="o"/>
      <w:lvlJc w:val="left"/>
      <w:pPr>
        <w:ind w:hanging="360" w:left="6469"/>
      </w:pPr>
      <w:rPr>
        <w:rFonts w:cs="Courier New" w:hAnsi="Courier New" w:ascii="Courier New" w:hint="default"/>
      </w:rPr>
    </w:lvl>
    <w:lvl w:tentative="true" w:tplc="04190005" w:ilvl="8">
      <w:start w:val="1"/>
      <w:numFmt w:val="bullet"/>
      <w:lvlText w:val=""/>
      <w:lvlJc w:val="left"/>
      <w:pPr>
        <w:ind w:hanging="360" w:left="7189"/>
      </w:pPr>
      <w:rPr>
        <w:rFonts w:hAnsi="Wingdings" w:ascii="Wingdings" w:hint="default"/>
      </w:rPr>
    </w:lvl>
  </w:abstractNum>
  <w:abstractNum w:abstractNumId="6">
    <w:nsid w:val="5D926CB8"/>
    <w:multiLevelType w:val="hybridMultilevel"/>
    <w:tmpl w:val="1A5E056A"/>
    <w:lvl w:tplc="0419000F" w:ilvl="0">
      <w:start w:val="1"/>
      <w:numFmt w:val="decimal"/>
      <w:lvlText w:val="%1."/>
      <w:lvlJc w:val="left"/>
      <w:pPr>
        <w:ind w:hanging="360" w:left="1429"/>
      </w:pPr>
    </w:lvl>
    <w:lvl w:tentative="true" w:tplc="04190019" w:ilvl="1">
      <w:start w:val="1"/>
      <w:numFmt w:val="lowerLetter"/>
      <w:lvlText w:val="%2."/>
      <w:lvlJc w:val="left"/>
      <w:pPr>
        <w:ind w:hanging="360" w:left="2149"/>
      </w:pPr>
    </w:lvl>
    <w:lvl w:tentative="true" w:tplc="0419001B" w:ilvl="2">
      <w:start w:val="1"/>
      <w:numFmt w:val="lowerRoman"/>
      <w:lvlText w:val="%3."/>
      <w:lvlJc w:val="right"/>
      <w:pPr>
        <w:ind w:hanging="180" w:left="2869"/>
      </w:pPr>
    </w:lvl>
    <w:lvl w:tentative="true" w:tplc="0419000F" w:ilvl="3">
      <w:start w:val="1"/>
      <w:numFmt w:val="decimal"/>
      <w:lvlText w:val="%4."/>
      <w:lvlJc w:val="left"/>
      <w:pPr>
        <w:ind w:hanging="360" w:left="3589"/>
      </w:pPr>
    </w:lvl>
    <w:lvl w:tentative="true" w:tplc="04190019" w:ilvl="4">
      <w:start w:val="1"/>
      <w:numFmt w:val="lowerLetter"/>
      <w:lvlText w:val="%5."/>
      <w:lvlJc w:val="left"/>
      <w:pPr>
        <w:ind w:hanging="360" w:left="4309"/>
      </w:pPr>
    </w:lvl>
    <w:lvl w:tentative="true" w:tplc="0419001B" w:ilvl="5">
      <w:start w:val="1"/>
      <w:numFmt w:val="lowerRoman"/>
      <w:lvlText w:val="%6."/>
      <w:lvlJc w:val="right"/>
      <w:pPr>
        <w:ind w:hanging="180" w:left="5029"/>
      </w:pPr>
    </w:lvl>
    <w:lvl w:tentative="true" w:tplc="0419000F" w:ilvl="6">
      <w:start w:val="1"/>
      <w:numFmt w:val="decimal"/>
      <w:lvlText w:val="%7."/>
      <w:lvlJc w:val="left"/>
      <w:pPr>
        <w:ind w:hanging="360" w:left="5749"/>
      </w:pPr>
    </w:lvl>
    <w:lvl w:tentative="true" w:tplc="04190019" w:ilvl="7">
      <w:start w:val="1"/>
      <w:numFmt w:val="lowerLetter"/>
      <w:lvlText w:val="%8."/>
      <w:lvlJc w:val="left"/>
      <w:pPr>
        <w:ind w:hanging="360" w:left="6469"/>
      </w:pPr>
    </w:lvl>
    <w:lvl w:tentative="true" w:tplc="0419001B" w:ilvl="8">
      <w:start w:val="1"/>
      <w:numFmt w:val="lowerRoman"/>
      <w:lvlText w:val="%9."/>
      <w:lvlJc w:val="right"/>
      <w:pPr>
        <w:ind w:hanging="180" w:left="7189"/>
      </w:pPr>
    </w:lvl>
  </w:abstractNum>
  <w:abstractNum w:abstractNumId="7">
    <w:nsid w:val="63212DB0"/>
    <w:multiLevelType w:val="hybridMultilevel"/>
    <w:tmpl w:val="E8023330"/>
    <w:lvl w:tplc="F9EC9684" w:ilvl="0">
      <w:start w:val="1"/>
      <w:numFmt w:val="bullet"/>
      <w:lvlText w:val=""/>
      <w:lvlJc w:val="left"/>
      <w:pPr>
        <w:ind w:hanging="360" w:left="1429"/>
      </w:pPr>
      <w:rPr>
        <w:rFonts w:hAnsi="Symbol" w:ascii="Symbol" w:hint="default"/>
      </w:rPr>
    </w:lvl>
    <w:lvl w:tentative="true" w:tplc="04190003" w:ilvl="1">
      <w:start w:val="1"/>
      <w:numFmt w:val="bullet"/>
      <w:lvlText w:val="o"/>
      <w:lvlJc w:val="left"/>
      <w:pPr>
        <w:ind w:hanging="360" w:left="2149"/>
      </w:pPr>
      <w:rPr>
        <w:rFonts w:cs="Courier New" w:hAnsi="Courier New" w:ascii="Courier New" w:hint="default"/>
      </w:rPr>
    </w:lvl>
    <w:lvl w:tentative="true" w:tplc="04190005" w:ilvl="2">
      <w:start w:val="1"/>
      <w:numFmt w:val="bullet"/>
      <w:lvlText w:val=""/>
      <w:lvlJc w:val="left"/>
      <w:pPr>
        <w:ind w:hanging="360" w:left="2869"/>
      </w:pPr>
      <w:rPr>
        <w:rFonts w:hAnsi="Wingdings" w:ascii="Wingdings" w:hint="default"/>
      </w:rPr>
    </w:lvl>
    <w:lvl w:tentative="true" w:tplc="04190001" w:ilvl="3">
      <w:start w:val="1"/>
      <w:numFmt w:val="bullet"/>
      <w:lvlText w:val=""/>
      <w:lvlJc w:val="left"/>
      <w:pPr>
        <w:ind w:hanging="360" w:left="3589"/>
      </w:pPr>
      <w:rPr>
        <w:rFonts w:hAnsi="Symbol" w:ascii="Symbol" w:hint="default"/>
      </w:rPr>
    </w:lvl>
    <w:lvl w:tentative="true" w:tplc="04190003" w:ilvl="4">
      <w:start w:val="1"/>
      <w:numFmt w:val="bullet"/>
      <w:lvlText w:val="o"/>
      <w:lvlJc w:val="left"/>
      <w:pPr>
        <w:ind w:hanging="360" w:left="4309"/>
      </w:pPr>
      <w:rPr>
        <w:rFonts w:cs="Courier New" w:hAnsi="Courier New" w:ascii="Courier New" w:hint="default"/>
      </w:rPr>
    </w:lvl>
    <w:lvl w:tentative="true" w:tplc="04190005" w:ilvl="5">
      <w:start w:val="1"/>
      <w:numFmt w:val="bullet"/>
      <w:lvlText w:val=""/>
      <w:lvlJc w:val="left"/>
      <w:pPr>
        <w:ind w:hanging="360" w:left="5029"/>
      </w:pPr>
      <w:rPr>
        <w:rFonts w:hAnsi="Wingdings" w:ascii="Wingdings" w:hint="default"/>
      </w:rPr>
    </w:lvl>
    <w:lvl w:tentative="true" w:tplc="04190001" w:ilvl="6">
      <w:start w:val="1"/>
      <w:numFmt w:val="bullet"/>
      <w:lvlText w:val=""/>
      <w:lvlJc w:val="left"/>
      <w:pPr>
        <w:ind w:hanging="360" w:left="5749"/>
      </w:pPr>
      <w:rPr>
        <w:rFonts w:hAnsi="Symbol" w:ascii="Symbol" w:hint="default"/>
      </w:rPr>
    </w:lvl>
    <w:lvl w:tentative="true" w:tplc="04190003" w:ilvl="7">
      <w:start w:val="1"/>
      <w:numFmt w:val="bullet"/>
      <w:lvlText w:val="o"/>
      <w:lvlJc w:val="left"/>
      <w:pPr>
        <w:ind w:hanging="360" w:left="6469"/>
      </w:pPr>
      <w:rPr>
        <w:rFonts w:cs="Courier New" w:hAnsi="Courier New" w:ascii="Courier New" w:hint="default"/>
      </w:rPr>
    </w:lvl>
    <w:lvl w:tentative="true" w:tplc="04190005" w:ilvl="8">
      <w:start w:val="1"/>
      <w:numFmt w:val="bullet"/>
      <w:lvlText w:val=""/>
      <w:lvlJc w:val="left"/>
      <w:pPr>
        <w:ind w:hanging="360" w:left="7189"/>
      </w:pPr>
      <w:rPr>
        <w:rFonts w:hAnsi="Wingdings" w:ascii="Wingdings" w:hint="default"/>
      </w:rPr>
    </w:lvl>
  </w:abstractNum>
  <w:abstractNum w:abstractNumId="8">
    <w:nsid w:val="73740BC6"/>
    <w:multiLevelType w:val="hybridMultilevel"/>
    <w:tmpl w:val="25E0699C"/>
    <w:lvl w:tplc="DCC074BA" w:ilvl="0">
      <w:start w:val="1"/>
      <w:numFmt w:val="decimal"/>
      <w:lvlText w:val="%1."/>
      <w:lvlJc w:val="left"/>
      <w:pPr>
        <w:ind w:hanging="360" w:left="1440"/>
      </w:pPr>
    </w:lvl>
    <w:lvl w:tentative="true" w:tplc="04190019" w:ilvl="1">
      <w:start w:val="1"/>
      <w:numFmt w:val="lowerLetter"/>
      <w:lvlText w:val="%2."/>
      <w:lvlJc w:val="left"/>
      <w:pPr>
        <w:ind w:hanging="360" w:left="2160"/>
      </w:pPr>
    </w:lvl>
    <w:lvl w:tentative="true" w:tplc="0419001B" w:ilvl="2">
      <w:start w:val="1"/>
      <w:numFmt w:val="lowerRoman"/>
      <w:lvlText w:val="%3."/>
      <w:lvlJc w:val="right"/>
      <w:pPr>
        <w:ind w:hanging="180" w:left="2880"/>
      </w:pPr>
    </w:lvl>
    <w:lvl w:tentative="true" w:tplc="0419000F" w:ilvl="3">
      <w:start w:val="1"/>
      <w:numFmt w:val="decimal"/>
      <w:lvlText w:val="%4."/>
      <w:lvlJc w:val="left"/>
      <w:pPr>
        <w:ind w:hanging="360" w:left="3600"/>
      </w:pPr>
    </w:lvl>
    <w:lvl w:tentative="true" w:tplc="04190019" w:ilvl="4">
      <w:start w:val="1"/>
      <w:numFmt w:val="lowerLetter"/>
      <w:lvlText w:val="%5."/>
      <w:lvlJc w:val="left"/>
      <w:pPr>
        <w:ind w:hanging="360" w:left="4320"/>
      </w:pPr>
    </w:lvl>
    <w:lvl w:tentative="true" w:tplc="0419001B" w:ilvl="5">
      <w:start w:val="1"/>
      <w:numFmt w:val="lowerRoman"/>
      <w:lvlText w:val="%6."/>
      <w:lvlJc w:val="right"/>
      <w:pPr>
        <w:ind w:hanging="180" w:left="5040"/>
      </w:pPr>
    </w:lvl>
    <w:lvl w:tentative="true" w:tplc="0419000F" w:ilvl="6">
      <w:start w:val="1"/>
      <w:numFmt w:val="decimal"/>
      <w:lvlText w:val="%7."/>
      <w:lvlJc w:val="left"/>
      <w:pPr>
        <w:ind w:hanging="360" w:left="5760"/>
      </w:pPr>
    </w:lvl>
    <w:lvl w:tentative="true" w:tplc="04190019" w:ilvl="7">
      <w:start w:val="1"/>
      <w:numFmt w:val="lowerLetter"/>
      <w:lvlText w:val="%8."/>
      <w:lvlJc w:val="left"/>
      <w:pPr>
        <w:ind w:hanging="360" w:left="6480"/>
      </w:pPr>
    </w:lvl>
    <w:lvl w:tentative="true" w:tplc="0419001B" w:ilvl="8">
      <w:start w:val="1"/>
      <w:numFmt w:val="lowerRoman"/>
      <w:lvlText w:val="%9."/>
      <w:lvlJc w:val="right"/>
      <w:pPr>
        <w:ind w:hanging="180" w:left="7200"/>
      </w:p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6"/>
  </w:num>
  <w:num w:numId="8">
    <w:abstractNumId w:val="0"/>
  </w:num>
  <w:num w:numId="9">
    <w:abstractNumId w:val="7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proofState w:grammar="clean" w:spelling="clean"/>
  <w:attachedTemplate r:id="rId1"/>
  <w:defaultTabStop w:val="709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67EC9"/>
    <w:rsid w:val="00002BA4"/>
    <w:rsid w:val="00004675"/>
    <w:rsid w:val="00004CEA"/>
    <w:rsid w:val="0000517D"/>
    <w:rsid w:val="000171D6"/>
    <w:rsid w:val="00040070"/>
    <w:rsid w:val="00047264"/>
    <w:rsid w:val="0004782F"/>
    <w:rsid w:val="00052CBE"/>
    <w:rsid w:val="0006049C"/>
    <w:rsid w:val="00067EC9"/>
    <w:rsid w:val="00071501"/>
    <w:rsid w:val="00076B59"/>
    <w:rsid w:val="0008124F"/>
    <w:rsid w:val="0008159C"/>
    <w:rsid w:val="000829AB"/>
    <w:rsid w:val="00084346"/>
    <w:rsid w:val="0008521D"/>
    <w:rsid w:val="000A1B82"/>
    <w:rsid w:val="000A2F5D"/>
    <w:rsid w:val="000A4DF8"/>
    <w:rsid w:val="000B25A9"/>
    <w:rsid w:val="000B479D"/>
    <w:rsid w:val="000B6F8A"/>
    <w:rsid w:val="000B75E0"/>
    <w:rsid w:val="000C0A4D"/>
    <w:rsid w:val="000C1D02"/>
    <w:rsid w:val="000C1DE8"/>
    <w:rsid w:val="000C7846"/>
    <w:rsid w:val="000D36D7"/>
    <w:rsid w:val="000D4EE9"/>
    <w:rsid w:val="000E003F"/>
    <w:rsid w:val="000E0E2B"/>
    <w:rsid w:val="000F0185"/>
    <w:rsid w:val="000F6E71"/>
    <w:rsid w:val="00113FC4"/>
    <w:rsid w:val="001210EF"/>
    <w:rsid w:val="00122CDE"/>
    <w:rsid w:val="0013271D"/>
    <w:rsid w:val="0013311B"/>
    <w:rsid w:val="00136690"/>
    <w:rsid w:val="0013742E"/>
    <w:rsid w:val="00142A7C"/>
    <w:rsid w:val="00142AD5"/>
    <w:rsid w:val="00146D50"/>
    <w:rsid w:val="0015124B"/>
    <w:rsid w:val="00154BC3"/>
    <w:rsid w:val="00161B35"/>
    <w:rsid w:val="00167AEC"/>
    <w:rsid w:val="00170B78"/>
    <w:rsid w:val="00172452"/>
    <w:rsid w:val="0018266C"/>
    <w:rsid w:val="00190FF7"/>
    <w:rsid w:val="0019625C"/>
    <w:rsid w:val="001A25FD"/>
    <w:rsid w:val="001B00AA"/>
    <w:rsid w:val="001B4EAB"/>
    <w:rsid w:val="001C41D9"/>
    <w:rsid w:val="001D01A6"/>
    <w:rsid w:val="001E0CF1"/>
    <w:rsid w:val="001E0EAE"/>
    <w:rsid w:val="001E1275"/>
    <w:rsid w:val="001E14BA"/>
    <w:rsid w:val="001E14BF"/>
    <w:rsid w:val="001E4011"/>
    <w:rsid w:val="001F5578"/>
    <w:rsid w:val="001F7EC0"/>
    <w:rsid w:val="00207546"/>
    <w:rsid w:val="002113F9"/>
    <w:rsid w:val="00220075"/>
    <w:rsid w:val="00227FBF"/>
    <w:rsid w:val="002308F2"/>
    <w:rsid w:val="002362A5"/>
    <w:rsid w:val="002441C0"/>
    <w:rsid w:val="00251E77"/>
    <w:rsid w:val="00266EA9"/>
    <w:rsid w:val="0026783F"/>
    <w:rsid w:val="002763D7"/>
    <w:rsid w:val="002904FB"/>
    <w:rsid w:val="00294346"/>
    <w:rsid w:val="00294BAF"/>
    <w:rsid w:val="002A5DE7"/>
    <w:rsid w:val="002A7CE3"/>
    <w:rsid w:val="002B005A"/>
    <w:rsid w:val="002B00D4"/>
    <w:rsid w:val="002B213E"/>
    <w:rsid w:val="002B454D"/>
    <w:rsid w:val="002C7509"/>
    <w:rsid w:val="002D0EB1"/>
    <w:rsid w:val="002D26CE"/>
    <w:rsid w:val="002E227A"/>
    <w:rsid w:val="002E3FBA"/>
    <w:rsid w:val="002F5BBD"/>
    <w:rsid w:val="002F6A5D"/>
    <w:rsid w:val="00300A1F"/>
    <w:rsid w:val="0031720F"/>
    <w:rsid w:val="003604B3"/>
    <w:rsid w:val="00361E61"/>
    <w:rsid w:val="00373B3B"/>
    <w:rsid w:val="00373C41"/>
    <w:rsid w:val="00377C2C"/>
    <w:rsid w:val="0038628A"/>
    <w:rsid w:val="00390BF8"/>
    <w:rsid w:val="003B6629"/>
    <w:rsid w:val="003D1A90"/>
    <w:rsid w:val="003D4790"/>
    <w:rsid w:val="003D6FAB"/>
    <w:rsid w:val="003E3A4B"/>
    <w:rsid w:val="003F5C27"/>
    <w:rsid w:val="004021DC"/>
    <w:rsid w:val="00402237"/>
    <w:rsid w:val="004066C2"/>
    <w:rsid w:val="00410764"/>
    <w:rsid w:val="00411B53"/>
    <w:rsid w:val="00434476"/>
    <w:rsid w:val="0044458B"/>
    <w:rsid w:val="00462C47"/>
    <w:rsid w:val="00464304"/>
    <w:rsid w:val="00473F6E"/>
    <w:rsid w:val="004827D0"/>
    <w:rsid w:val="00492E4F"/>
    <w:rsid w:val="004A001F"/>
    <w:rsid w:val="004A04B9"/>
    <w:rsid w:val="004A6CC9"/>
    <w:rsid w:val="004B39F3"/>
    <w:rsid w:val="004B58F8"/>
    <w:rsid w:val="004C217D"/>
    <w:rsid w:val="004D222C"/>
    <w:rsid w:val="004D6C22"/>
    <w:rsid w:val="004D7743"/>
    <w:rsid w:val="004E45EB"/>
    <w:rsid w:val="004E4F5B"/>
    <w:rsid w:val="0051288E"/>
    <w:rsid w:val="00513A21"/>
    <w:rsid w:val="00513DFD"/>
    <w:rsid w:val="00523435"/>
    <w:rsid w:val="00531A4D"/>
    <w:rsid w:val="00532EFF"/>
    <w:rsid w:val="00546ED5"/>
    <w:rsid w:val="00555B53"/>
    <w:rsid w:val="00574D2B"/>
    <w:rsid w:val="00585213"/>
    <w:rsid w:val="0059394E"/>
    <w:rsid w:val="005A5CD7"/>
    <w:rsid w:val="005A74DF"/>
    <w:rsid w:val="005B248B"/>
    <w:rsid w:val="005E71CD"/>
    <w:rsid w:val="005F43DE"/>
    <w:rsid w:val="0060178B"/>
    <w:rsid w:val="00603AAA"/>
    <w:rsid w:val="00621F6C"/>
    <w:rsid w:val="00631A97"/>
    <w:rsid w:val="006329B2"/>
    <w:rsid w:val="00633AC8"/>
    <w:rsid w:val="006461D4"/>
    <w:rsid w:val="00652B68"/>
    <w:rsid w:val="006559B5"/>
    <w:rsid w:val="00656D93"/>
    <w:rsid w:val="00670B2F"/>
    <w:rsid w:val="006821A0"/>
    <w:rsid w:val="006856C2"/>
    <w:rsid w:val="00692954"/>
    <w:rsid w:val="00696D29"/>
    <w:rsid w:val="006B0135"/>
    <w:rsid w:val="006B05D9"/>
    <w:rsid w:val="006B5376"/>
    <w:rsid w:val="006D011A"/>
    <w:rsid w:val="006D3C2E"/>
    <w:rsid w:val="006D5001"/>
    <w:rsid w:val="006D54BC"/>
    <w:rsid w:val="006E44DA"/>
    <w:rsid w:val="006E4BE8"/>
    <w:rsid w:val="006E6357"/>
    <w:rsid w:val="006F134C"/>
    <w:rsid w:val="00701A0F"/>
    <w:rsid w:val="00703458"/>
    <w:rsid w:val="00706245"/>
    <w:rsid w:val="007068EB"/>
    <w:rsid w:val="007074F8"/>
    <w:rsid w:val="00707D18"/>
    <w:rsid w:val="0071295A"/>
    <w:rsid w:val="00723976"/>
    <w:rsid w:val="00724696"/>
    <w:rsid w:val="007274DF"/>
    <w:rsid w:val="00736B23"/>
    <w:rsid w:val="00742564"/>
    <w:rsid w:val="007442EB"/>
    <w:rsid w:val="00744A6C"/>
    <w:rsid w:val="007579B8"/>
    <w:rsid w:val="00761A30"/>
    <w:rsid w:val="00762D7F"/>
    <w:rsid w:val="007809CB"/>
    <w:rsid w:val="0079321A"/>
    <w:rsid w:val="0079362B"/>
    <w:rsid w:val="007944C2"/>
    <w:rsid w:val="0079742C"/>
    <w:rsid w:val="007A5BFF"/>
    <w:rsid w:val="007B4287"/>
    <w:rsid w:val="007B7DAB"/>
    <w:rsid w:val="007C3A2B"/>
    <w:rsid w:val="007D0780"/>
    <w:rsid w:val="007D201D"/>
    <w:rsid w:val="007D37A1"/>
    <w:rsid w:val="007D708A"/>
    <w:rsid w:val="007E4B64"/>
    <w:rsid w:val="00801C2B"/>
    <w:rsid w:val="0080589D"/>
    <w:rsid w:val="00810EBD"/>
    <w:rsid w:val="008114AB"/>
    <w:rsid w:val="00835420"/>
    <w:rsid w:val="00835816"/>
    <w:rsid w:val="008457FF"/>
    <w:rsid w:val="00846BD3"/>
    <w:rsid w:val="00855734"/>
    <w:rsid w:val="00864C52"/>
    <w:rsid w:val="0087586D"/>
    <w:rsid w:val="0087588E"/>
    <w:rsid w:val="00875E7B"/>
    <w:rsid w:val="00883D3C"/>
    <w:rsid w:val="00883F3A"/>
    <w:rsid w:val="00896E63"/>
    <w:rsid w:val="008A0612"/>
    <w:rsid w:val="008A7531"/>
    <w:rsid w:val="008D1862"/>
    <w:rsid w:val="008D3354"/>
    <w:rsid w:val="008D662A"/>
    <w:rsid w:val="008D7250"/>
    <w:rsid w:val="008E3806"/>
    <w:rsid w:val="008F1D10"/>
    <w:rsid w:val="008F5129"/>
    <w:rsid w:val="0090272E"/>
    <w:rsid w:val="00907DB8"/>
    <w:rsid w:val="00916010"/>
    <w:rsid w:val="00923744"/>
    <w:rsid w:val="0093395B"/>
    <w:rsid w:val="00941716"/>
    <w:rsid w:val="00945560"/>
    <w:rsid w:val="009456F6"/>
    <w:rsid w:val="00950BBC"/>
    <w:rsid w:val="00952AC4"/>
    <w:rsid w:val="00962E06"/>
    <w:rsid w:val="00965B26"/>
    <w:rsid w:val="00965E77"/>
    <w:rsid w:val="00983866"/>
    <w:rsid w:val="009855AD"/>
    <w:rsid w:val="00985720"/>
    <w:rsid w:val="009A2E77"/>
    <w:rsid w:val="009A3E3D"/>
    <w:rsid w:val="009B516A"/>
    <w:rsid w:val="009B6074"/>
    <w:rsid w:val="009C65CB"/>
    <w:rsid w:val="009D2F4B"/>
    <w:rsid w:val="009D69A5"/>
    <w:rsid w:val="009E0A30"/>
    <w:rsid w:val="009E5373"/>
    <w:rsid w:val="009E6722"/>
    <w:rsid w:val="009F2E59"/>
    <w:rsid w:val="009F5E06"/>
    <w:rsid w:val="00A017B1"/>
    <w:rsid w:val="00A04267"/>
    <w:rsid w:val="00A133A0"/>
    <w:rsid w:val="00A14CC6"/>
    <w:rsid w:val="00A1561E"/>
    <w:rsid w:val="00A176AD"/>
    <w:rsid w:val="00A36A69"/>
    <w:rsid w:val="00A36F5F"/>
    <w:rsid w:val="00A46CA8"/>
    <w:rsid w:val="00A5126D"/>
    <w:rsid w:val="00A51F4E"/>
    <w:rsid w:val="00A54596"/>
    <w:rsid w:val="00A61799"/>
    <w:rsid w:val="00A66657"/>
    <w:rsid w:val="00A73305"/>
    <w:rsid w:val="00A80B18"/>
    <w:rsid w:val="00A85B1F"/>
    <w:rsid w:val="00AA0B4A"/>
    <w:rsid w:val="00AA3DAC"/>
    <w:rsid w:val="00AA6F78"/>
    <w:rsid w:val="00AB4491"/>
    <w:rsid w:val="00AB53C9"/>
    <w:rsid w:val="00AB6CD5"/>
    <w:rsid w:val="00AC57C3"/>
    <w:rsid w:val="00AD1A22"/>
    <w:rsid w:val="00AD7AA5"/>
    <w:rsid w:val="00AE463D"/>
    <w:rsid w:val="00B05A8C"/>
    <w:rsid w:val="00B07673"/>
    <w:rsid w:val="00B11D90"/>
    <w:rsid w:val="00B22CD5"/>
    <w:rsid w:val="00B26CC4"/>
    <w:rsid w:val="00B30906"/>
    <w:rsid w:val="00B32510"/>
    <w:rsid w:val="00B43544"/>
    <w:rsid w:val="00B502B9"/>
    <w:rsid w:val="00B66528"/>
    <w:rsid w:val="00B77E17"/>
    <w:rsid w:val="00B921C0"/>
    <w:rsid w:val="00B93EA0"/>
    <w:rsid w:val="00B953F4"/>
    <w:rsid w:val="00BA737D"/>
    <w:rsid w:val="00BB054F"/>
    <w:rsid w:val="00BD7F23"/>
    <w:rsid w:val="00BE39CF"/>
    <w:rsid w:val="00BE677C"/>
    <w:rsid w:val="00BF187E"/>
    <w:rsid w:val="00BF24A6"/>
    <w:rsid w:val="00BF3074"/>
    <w:rsid w:val="00BF4713"/>
    <w:rsid w:val="00BF5944"/>
    <w:rsid w:val="00BF6654"/>
    <w:rsid w:val="00C076ED"/>
    <w:rsid w:val="00C0795E"/>
    <w:rsid w:val="00C11ADF"/>
    <w:rsid w:val="00C11CD0"/>
    <w:rsid w:val="00C15E93"/>
    <w:rsid w:val="00C17784"/>
    <w:rsid w:val="00C22C17"/>
    <w:rsid w:val="00C31955"/>
    <w:rsid w:val="00C34B4F"/>
    <w:rsid w:val="00C643F0"/>
    <w:rsid w:val="00C648E5"/>
    <w:rsid w:val="00C75CA2"/>
    <w:rsid w:val="00C828EC"/>
    <w:rsid w:val="00C85037"/>
    <w:rsid w:val="00C9150D"/>
    <w:rsid w:val="00C93DF2"/>
    <w:rsid w:val="00CA1C33"/>
    <w:rsid w:val="00CA2D78"/>
    <w:rsid w:val="00CA3A22"/>
    <w:rsid w:val="00CA7624"/>
    <w:rsid w:val="00CC639D"/>
    <w:rsid w:val="00CC6511"/>
    <w:rsid w:val="00CE3EF2"/>
    <w:rsid w:val="00CE5127"/>
    <w:rsid w:val="00CE7FC5"/>
    <w:rsid w:val="00CF2483"/>
    <w:rsid w:val="00CF2E02"/>
    <w:rsid w:val="00D017DE"/>
    <w:rsid w:val="00D0347F"/>
    <w:rsid w:val="00D038E7"/>
    <w:rsid w:val="00D061FE"/>
    <w:rsid w:val="00D066A6"/>
    <w:rsid w:val="00D1143A"/>
    <w:rsid w:val="00D12190"/>
    <w:rsid w:val="00D126DE"/>
    <w:rsid w:val="00D205DF"/>
    <w:rsid w:val="00D32332"/>
    <w:rsid w:val="00D42988"/>
    <w:rsid w:val="00D42B23"/>
    <w:rsid w:val="00D55A80"/>
    <w:rsid w:val="00D605CD"/>
    <w:rsid w:val="00D629E2"/>
    <w:rsid w:val="00D70167"/>
    <w:rsid w:val="00D73427"/>
    <w:rsid w:val="00D84100"/>
    <w:rsid w:val="00D92E6C"/>
    <w:rsid w:val="00DA1486"/>
    <w:rsid w:val="00DC24F9"/>
    <w:rsid w:val="00DC5094"/>
    <w:rsid w:val="00DC56CF"/>
    <w:rsid w:val="00DC7782"/>
    <w:rsid w:val="00DE1BD4"/>
    <w:rsid w:val="00DF2F18"/>
    <w:rsid w:val="00E00893"/>
    <w:rsid w:val="00E059AC"/>
    <w:rsid w:val="00E07CBB"/>
    <w:rsid w:val="00E14E68"/>
    <w:rsid w:val="00E21526"/>
    <w:rsid w:val="00E2394E"/>
    <w:rsid w:val="00E447E4"/>
    <w:rsid w:val="00E5355F"/>
    <w:rsid w:val="00E75B0A"/>
    <w:rsid w:val="00E80C7A"/>
    <w:rsid w:val="00E9102D"/>
    <w:rsid w:val="00E94865"/>
    <w:rsid w:val="00EB72AD"/>
    <w:rsid w:val="00EC4795"/>
    <w:rsid w:val="00EC569A"/>
    <w:rsid w:val="00EC5C9D"/>
    <w:rsid w:val="00EC72A5"/>
    <w:rsid w:val="00EE783A"/>
    <w:rsid w:val="00EF4BB2"/>
    <w:rsid w:val="00F15E2C"/>
    <w:rsid w:val="00F1771B"/>
    <w:rsid w:val="00F1795E"/>
    <w:rsid w:val="00F20D9A"/>
    <w:rsid w:val="00F25205"/>
    <w:rsid w:val="00F31D69"/>
    <w:rsid w:val="00F478BC"/>
    <w:rsid w:val="00F479B0"/>
    <w:rsid w:val="00F47E8A"/>
    <w:rsid w:val="00F52D5B"/>
    <w:rsid w:val="00F54A1B"/>
    <w:rsid w:val="00F558EC"/>
    <w:rsid w:val="00F66939"/>
    <w:rsid w:val="00F9476A"/>
    <w:rsid w:val="00F97889"/>
    <w:rsid w:val="00FA4F8D"/>
    <w:rsid w:val="00FB1B30"/>
    <w:rsid w:val="00FB2B7D"/>
    <w:rsid w:val="00FB2CE5"/>
    <w:rsid w:val="00FC0CCA"/>
    <w:rsid w:val="00FC19D8"/>
    <w:rsid w:val="00FC2993"/>
    <w:rsid w:val="00FC71B7"/>
    <w:rsid w:val="00FD7C76"/>
    <w:rsid w:val="00FE00E0"/>
    <w:rsid w:val="00FE038A"/>
    <w:rsid w:val="00FE08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32769"/>
    <o:shapelayout v:ext="edit">
      <o:idmap v:ext="edit" data="1"/>
    </o:shapelayout>
  </w:shapeDefaults>
  <w:decimalSymbol w:val=","/>
  <w:listSeparator w:val=";"/>
  <w15:docId w15:val="{DDA32515-630F-4FAB-995E-E439A8BC775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ru-RU"/>
      </w:rPr>
    </w:rPrDefault>
    <w:pPrDefault>
      <w:pPr>
        <w:spacing w:lineRule="auto" w:line="276" w:after="200"/>
      </w:pPr>
    </w:pPrDefault>
  </w:docDefaults>
  <w:latentStyles w:count="371" w:defQFormat="false" w:defUnhideWhenUsed="false" w:defSemiHidden="false" w:defUIPriority="99" w:defLockedState="false">
    <w:lsdException w:uiPriority="0" w:name="Normal"/>
    <w:lsdException w:uiPriority="9" w:name="heading 1"/>
    <w:lsdException w:unhideWhenUsed="true" w:semiHidden="true" w:uiPriority="0" w:name="heading 2"/>
    <w:lsdException w:qFormat="true" w:unhideWhenUsed="true" w:semiHidden="true" w:uiPriority="9" w:name="heading 3"/>
    <w:lsdException w:qFormat="true" w:unhideWhenUsed="true" w:semiHidden="true" w:uiPriority="9" w:name="heading 4"/>
    <w:lsdException w:qFormat="true" w:unhideWhenUsed="true" w:semiHidden="true" w:uiPriority="9" w:name="heading 5"/>
    <w:lsdException w:qFormat="true" w:unhideWhenUsed="true" w:semiHidden="true" w:uiPriority="9" w:name="heading 6"/>
    <w:lsdException w:qFormat="true" w:unhideWhenUsed="true" w:semiHidden="true" w:uiPriority="9" w:name="heading 7"/>
    <w:lsdException w:qFormat="true" w:unhideWhenUsed="true" w:semiHidden="true" w:uiPriority="9" w:name="heading 8"/>
    <w:lsdException w:qFormat="true" w:unhideWhenUsed="true" w:semiHidden="true" w:uiPriority="9" w:name="heading 9"/>
    <w:lsdException w:unhideWhenUsed="true" w:semiHidden="true" w:name="index 1"/>
    <w:lsdException w:unhideWhenUsed="true" w:semiHidden="true" w:name="index 2"/>
    <w:lsdException w:unhideWhenUsed="true" w:semiHidden="true" w:name="index 3"/>
    <w:lsdException w:unhideWhenUsed="true" w:semiHidden="true" w:name="index 4"/>
    <w:lsdException w:unhideWhenUsed="true" w:semiHidden="true" w:name="index 5"/>
    <w:lsdException w:unhideWhenUsed="true" w:semiHidden="true" w:name="index 6"/>
    <w:lsdException w:unhideWhenUsed="true" w:semiHidden="true" w:name="index 7"/>
    <w:lsdException w:unhideWhenUsed="true" w:semiHidden="true" w:name="index 8"/>
    <w:lsdException w:unhideWhenUsed="true" w:semiHidden="true" w:name="index 9"/>
    <w:lsdException w:unhideWhenUsed="true" w:semiHidden="true" w:uiPriority="39" w:name="toc 1"/>
    <w:lsdException w:unhideWhenUsed="true" w:semiHidden="true" w:uiPriority="39" w:name="toc 2"/>
    <w:lsdException w:unhideWhenUsed="true" w:semiHidden="true" w:uiPriority="39" w:name="toc 3"/>
    <w:lsdException w:unhideWhenUsed="true" w:semiHidden="true" w:uiPriority="39" w:name="toc 4"/>
    <w:lsdException w:unhideWhenUsed="true" w:semiHidden="true" w:uiPriority="39" w:name="toc 5"/>
    <w:lsdException w:unhideWhenUsed="true" w:semiHidden="true" w:uiPriority="39" w:name="toc 6"/>
    <w:lsdException w:unhideWhenUsed="true" w:semiHidden="true" w:uiPriority="39" w:name="toc 7"/>
    <w:lsdException w:unhideWhenUsed="true" w:semiHidden="true" w:uiPriority="39" w:name="toc 8"/>
    <w:lsdException w:unhideWhenUsed="true" w:semiHidden="true" w:uiPriority="39" w:name="toc 9"/>
    <w:lsdException w:unhideWhenUsed="true" w:semiHidden="true" w:name="Normal Indent"/>
    <w:lsdException w:unhideWhenUsed="true" w:semiHidden="true" w:name="footnote text"/>
    <w:lsdException w:unhideWhenUsed="true" w:semiHidden="true" w:name="annotation text"/>
    <w:lsdException w:unhideWhenUsed="true" w:semiHidden="true" w:name="header"/>
    <w:lsdException w:unhideWhenUsed="true" w:semiHidden="true" w:name="footer"/>
    <w:lsdException w:unhideWhenUsed="true" w:semiHidden="true" w:name="index heading"/>
    <w:lsdException w:qFormat="true" w:unhideWhenUsed="true" w:semiHidden="true" w:uiPriority="35" w:name="caption"/>
    <w:lsdException w:unhideWhenUsed="true" w:semiHidden="true" w:name="table of figures"/>
    <w:lsdException w:unhideWhenUsed="true" w:semiHidden="true" w:name="envelope address"/>
    <w:lsdException w:unhideWhenUsed="true" w:semiHidden="true" w:name="envelope return"/>
    <w:lsdException w:unhideWhenUsed="true" w:semiHidden="true" w:name="footnote reference"/>
    <w:lsdException w:unhideWhenUsed="true" w:semiHidden="true" w:name="annotation reference"/>
    <w:lsdException w:unhideWhenUsed="true" w:semiHidden="true" w:name="line number"/>
    <w:lsdException w:unhideWhenUsed="true" w:semiHidden="true" w:name="page number"/>
    <w:lsdException w:unhideWhenUsed="true" w:semiHidden="true" w:name="endnote reference"/>
    <w:lsdException w:unhideWhenUsed="true" w:semiHidden="true" w:name="endnote text"/>
    <w:lsdException w:unhideWhenUsed="true" w:semiHidden="true" w:name="table of authorities"/>
    <w:lsdException w:unhideWhenUsed="true" w:semiHidden="true" w:name="macro"/>
    <w:lsdException w:unhideWhenUsed="true" w:semiHidden="true" w:name="toa heading"/>
    <w:lsdException w:unhideWhenUsed="true" w:semiHidden="true" w:name="List"/>
    <w:lsdException w:unhideWhenUsed="true" w:semiHidden="true" w:name="List Bullet"/>
    <w:lsdException w:unhideWhenUsed="true" w:semiHidden="true" w:name="List Number"/>
    <w:lsdException w:unhideWhenUsed="true" w:semiHidden="true" w:name="List 2"/>
    <w:lsdException w:unhideWhenUsed="true" w:semiHidden="true" w:name="List 3"/>
    <w:lsdException w:unhideWhenUsed="true" w:semiHidden="true" w:name="List 4"/>
    <w:lsdException w:unhideWhenUsed="true" w:semiHidden="true" w:name="List 5"/>
    <w:lsdException w:unhideWhenUsed="true" w:semiHidden="true" w:name="List Bullet 2"/>
    <w:lsdException w:unhideWhenUsed="true" w:semiHidden="true" w:name="List Bullet 3"/>
    <w:lsdException w:unhideWhenUsed="true" w:semiHidden="true" w:name="List Bullet 4"/>
    <w:lsdException w:unhideWhenUsed="true" w:semiHidden="true" w:name="List Bullet 5"/>
    <w:lsdException w:unhideWhenUsed="true" w:semiHidden="true" w:name="List Number 2"/>
    <w:lsdException w:unhideWhenUsed="true" w:semiHidden="true" w:name="List Number 3"/>
    <w:lsdException w:unhideWhenUsed="true" w:semiHidden="true" w:name="List Number 4"/>
    <w:lsdException w:unhideWhenUsed="true" w:semiHidden="true" w:name="List Number 5"/>
    <w:lsdException w:uiPriority="10" w:name="Title"/>
    <w:lsdException w:unhideWhenUsed="true" w:semiHidden="true" w:name="Closing"/>
    <w:lsdException w:unhideWhenUsed="true" w:semiHidden="true" w:name="Signature"/>
    <w:lsdException w:unhideWhenUsed="true" w:semiHidden="true" w:uiPriority="1" w:name="Default Paragraph Font"/>
    <w:lsdException w:unhideWhenUsed="true" w:semiHidden="true" w:name="Body Text"/>
    <w:lsdException w:unhideWhenUsed="true" w:semiHidden="true" w:name="Body Text Indent"/>
    <w:lsdException w:unhideWhenUsed="true" w:semiHidden="true" w:name="List Continue"/>
    <w:lsdException w:unhideWhenUsed="true" w:semiHidden="true" w:name="List Continue 2"/>
    <w:lsdException w:unhideWhenUsed="true" w:semiHidden="true" w:name="List Continue 3"/>
    <w:lsdException w:unhideWhenUsed="true" w:semiHidden="true" w:name="List Continue 4"/>
    <w:lsdException w:unhideWhenUsed="true" w:semiHidden="true" w:name="List Continue 5"/>
    <w:lsdException w:unhideWhenUsed="true" w:semiHidden="true" w:name="Message Header"/>
    <w:lsdException w:uiPriority="11" w:name="Subtitle"/>
    <w:lsdException w:unhideWhenUsed="true" w:semiHidden="true" w:name="Salutation"/>
    <w:lsdException w:unhideWhenUsed="true" w:semiHidden="true" w:name="Date"/>
    <w:lsdException w:unhideWhenUsed="true" w:semiHidden="true" w:name="Body Text First Indent"/>
    <w:lsdException w:unhideWhenUsed="true" w:semiHidden="true" w:name="Body Text First Indent 2"/>
    <w:lsdException w:unhideWhenUsed="true" w:semiHidden="true" w:name="Note Heading"/>
    <w:lsdException w:unhideWhenUsed="true" w:semiHidden="true" w:name="Body Text 2"/>
    <w:lsdException w:unhideWhenUsed="true" w:semiHidden="true" w:name="Body Text 3"/>
    <w:lsdException w:unhideWhenUsed="true" w:semiHidden="true" w:name="Body Text Indent 2"/>
    <w:lsdException w:unhideWhenUsed="true" w:semiHidden="true" w:name="Body Text Indent 3"/>
    <w:lsdException w:unhideWhenUsed="true" w:semiHidden="true" w:name="Block Text"/>
    <w:lsdException w:unhideWhenUsed="true" w:semiHidden="true" w:name="Hyperlink"/>
    <w:lsdException w:unhideWhenUsed="true" w:semiHidden="true" w:name="FollowedHyperlink"/>
    <w:lsdException w:uiPriority="22" w:name="Strong"/>
    <w:lsdException w:uiPriority="20" w:name="Emphasis"/>
    <w:lsdException w:unhideWhenUsed="true" w:semiHidden="true" w:name="Document Map"/>
    <w:lsdException w:unhideWhenUsed="true" w:semiHidden="true" w:name="Plain Text"/>
    <w:lsdException w:unhideWhenUsed="true" w:semiHidden="true" w:name="E-mail Signature"/>
    <w:lsdException w:unhideWhenUsed="true" w:semiHidden="true" w:name="HTML Top of Form"/>
    <w:lsdException w:unhideWhenUsed="true" w:semiHidden="true" w:name="HTML Bottom of Form"/>
    <w:lsdException w:unhideWhenUsed="true" w:semiHidden="true" w:name="Normal (Web)"/>
    <w:lsdException w:unhideWhenUsed="true" w:semiHidden="true" w:name="HTML Acronym"/>
    <w:lsdException w:unhideWhenUsed="true" w:semiHidden="true" w:name="HTML Address"/>
    <w:lsdException w:unhideWhenUsed="true" w:semiHidden="true" w:name="HTML Cite"/>
    <w:lsdException w:unhideWhenUsed="true" w:semiHidden="true" w:name="HTML Code"/>
    <w:lsdException w:unhideWhenUsed="true" w:semiHidden="true" w:name="HTML Definition"/>
    <w:lsdException w:unhideWhenUsed="true" w:semiHidden="true" w:name="HTML Keyboard"/>
    <w:lsdException w:unhideWhenUsed="true" w:semiHidden="true" w:name="HTML Preformatted"/>
    <w:lsdException w:unhideWhenUsed="true" w:semiHidden="true" w:name="HTML Sample"/>
    <w:lsdException w:unhideWhenUsed="true" w:semiHidden="true" w:name="HTML Typewriter"/>
    <w:lsdException w:unhideWhenUsed="true" w:semiHidden="true" w:name="HTML Variable"/>
    <w:lsdException w:unhideWhenUsed="true" w:semiHidden="true" w:name="Normal Table"/>
    <w:lsdException w:unhideWhenUsed="true" w:semiHidden="true" w:name="annotation subject"/>
    <w:lsdException w:unhideWhenUsed="true" w:semiHidden="true" w:name="No List"/>
    <w:lsdException w:unhideWhenUsed="true" w:semiHidden="true" w:name="Outline List 1"/>
    <w:lsdException w:unhideWhenUsed="true" w:semiHidden="true" w:name="Outline List 2"/>
    <w:lsdException w:unhideWhenUsed="true" w:semiHidden="true" w:name="Outline List 3"/>
    <w:lsdException w:unhideWhenUsed="true" w:semiHidden="true" w:name="Table Simple 1"/>
    <w:lsdException w:unhideWhenUsed="true" w:semiHidden="true" w:name="Table Simple 2"/>
    <w:lsdException w:unhideWhenUsed="true" w:semiHidden="true" w:name="Table Simple 3"/>
    <w:lsdException w:unhideWhenUsed="true" w:semiHidden="true" w:name="Table Classic 1"/>
    <w:lsdException w:unhideWhenUsed="true" w:semiHidden="true" w:name="Table Classic 2"/>
    <w:lsdException w:unhideWhenUsed="true" w:semiHidden="true" w:name="Table Classic 3"/>
    <w:lsdException w:unhideWhenUsed="true" w:semiHidden="true" w:name="Table Classic 4"/>
    <w:lsdException w:unhideWhenUsed="true" w:semiHidden="true" w:name="Table Colorful 1"/>
    <w:lsdException w:unhideWhenUsed="true" w:semiHidden="true" w:name="Table Colorful 2"/>
    <w:lsdException w:unhideWhenUsed="true" w:semiHidden="true" w:name="Table Colorful 3"/>
    <w:lsdException w:unhideWhenUsed="true" w:semiHidden="true" w:name="Table Columns 1"/>
    <w:lsdException w:unhideWhenUsed="true" w:semiHidden="true" w:name="Table Columns 2"/>
    <w:lsdException w:unhideWhenUsed="true" w:semiHidden="true" w:name="Table Columns 3"/>
    <w:lsdException w:unhideWhenUsed="true" w:semiHidden="true" w:name="Table Columns 4"/>
    <w:lsdException w:unhideWhenUsed="true" w:semiHidden="true" w:name="Table Columns 5"/>
    <w:lsdException w:unhideWhenUsed="true" w:semiHidden="true" w:name="Table Grid 1"/>
    <w:lsdException w:unhideWhenUsed="true" w:semiHidden="true" w:name="Table Grid 2"/>
    <w:lsdException w:unhideWhenUsed="true" w:semiHidden="true" w:name="Table Grid 3"/>
    <w:lsdException w:unhideWhenUsed="true" w:semiHidden="true" w:name="Table Grid 4"/>
    <w:lsdException w:unhideWhenUsed="true" w:semiHidden="true" w:name="Table Grid 5"/>
    <w:lsdException w:unhideWhenUsed="true" w:semiHidden="true" w:name="Table Grid 6"/>
    <w:lsdException w:unhideWhenUsed="true" w:semiHidden="true" w:name="Table Grid 7"/>
    <w:lsdException w:unhideWhenUsed="true" w:semiHidden="true" w:name="Table Grid 8"/>
    <w:lsdException w:unhideWhenUsed="true" w:semiHidden="true" w:name="Table List 1"/>
    <w:lsdException w:unhideWhenUsed="true" w:semiHidden="true" w:name="Table List 2"/>
    <w:lsdException w:unhideWhenUsed="true" w:semiHidden="true" w:name="Table List 3"/>
    <w:lsdException w:unhideWhenUsed="true" w:semiHidden="true" w:name="Table List 4"/>
    <w:lsdException w:unhideWhenUsed="true" w:semiHidden="true" w:name="Table List 5"/>
    <w:lsdException w:unhideWhenUsed="true" w:semiHidden="true" w:name="Table List 6"/>
    <w:lsdException w:unhideWhenUsed="true" w:semiHidden="true" w:name="Table List 7"/>
    <w:lsdException w:unhideWhenUsed="true" w:semiHidden="true" w:name="Table List 8"/>
    <w:lsdException w:unhideWhenUsed="true" w:semiHidden="true" w:name="Table 3D effects 1"/>
    <w:lsdException w:unhideWhenUsed="true" w:semiHidden="true" w:name="Table 3D effects 2"/>
    <w:lsdException w:unhideWhenUsed="true" w:semiHidden="true" w:name="Table 3D effects 3"/>
    <w:lsdException w:unhideWhenUsed="true" w:semiHidden="true" w:name="Table Contemporary"/>
    <w:lsdException w:unhideWhenUsed="true" w:semiHidden="true" w:name="Table Elegant"/>
    <w:lsdException w:unhideWhenUsed="true" w:semiHidden="true" w:name="Table Professional"/>
    <w:lsdException w:unhideWhenUsed="true" w:semiHidden="true" w:name="Table Subtle 1"/>
    <w:lsdException w:unhideWhenUsed="true" w:semiHidden="true" w:name="Table Subtle 2"/>
    <w:lsdException w:unhideWhenUsed="true" w:semiHidden="true" w:name="Table Web 1"/>
    <w:lsdException w:unhideWhenUsed="true" w:semiHidden="true" w:name="Table Web 2"/>
    <w:lsdException w:unhideWhenUsed="true" w:semiHidden="true" w:name="Table Web 3"/>
    <w:lsdException w:unhideWhenUsed="true" w:semiHidden="true" w:name="Balloon Text"/>
    <w:lsdException w:uiPriority="59" w:name="Table Grid"/>
    <w:lsdException w:unhideWhenUsed="true" w:semiHidden="true" w:name="Table Theme"/>
    <w:lsdException w:semiHidden="true" w:name="Placeholder Text"/>
    <w:lsdException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name="Revision"/>
    <w:lsdException w:uiPriority="34" w:name="List Paragraph"/>
    <w:lsdException w:uiPriority="29" w:name="Quote"/>
    <w:lsdException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uiPriority="19" w:name="Subtle Emphasis"/>
    <w:lsdException w:uiPriority="21" w:name="Intense Emphasis"/>
    <w:lsdException w:uiPriority="31" w:name="Subtle Reference"/>
    <w:lsdException w:uiPriority="32" w:name="Intense Reference"/>
    <w:lsdException w:uiPriority="33" w:name="Book Title"/>
    <w:lsdException w:unhideWhenUsed="true" w:semiHidden="true" w:uiPriority="37" w:name="Bibliography"/>
    <w:lsdException w:qFormat="true" w:unhideWhenUsed="true" w:semiHidden="true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default="true" w:styleId="a" w:type="paragraph">
    <w:name w:val="Normal"/>
    <w:rsid w:val="008A061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  <w:lang w:eastAsia="ru-RU"/>
    </w:rPr>
  </w:style>
  <w:style w:styleId="2" w:type="paragraph">
    <w:name w:val="heading 2"/>
    <w:basedOn w:val="a"/>
    <w:next w:val="a"/>
    <w:link w:val="20"/>
    <w:semiHidden/>
    <w:unhideWhenUsed/>
    <w:rsid w:val="002D26CE"/>
    <w:pPr>
      <w:keepNext/>
      <w:spacing w:before="120"/>
      <w:jc w:val="center"/>
      <w:outlineLvl w:val="1"/>
    </w:pPr>
    <w:rPr>
      <w:b/>
      <w:bCs/>
      <w:noProof/>
      <w:color w:val="0000FF"/>
    </w:rPr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customStyle="true" w:styleId="20" w:type="character">
    <w:name w:val="Заголовок 2 Знак"/>
    <w:basedOn w:val="a0"/>
    <w:link w:val="2"/>
    <w:semiHidden/>
    <w:rsid w:val="002D26CE"/>
    <w:rPr>
      <w:rFonts w:cs="Times New Roman" w:eastAsia="Times New Roman" w:hAnsi="Times New Roman" w:ascii="Times New Roman"/>
      <w:b/>
      <w:bCs/>
      <w:noProof/>
      <w:color w:val="0000FF"/>
      <w:sz w:val="24"/>
      <w:szCs w:val="24"/>
      <w:lang w:eastAsia="ru-RU"/>
    </w:rPr>
  </w:style>
  <w:style w:customStyle="true" w:styleId="21" w:type="character">
    <w:name w:val="Приложение_2 Знак"/>
    <w:basedOn w:val="a0"/>
    <w:link w:val="22"/>
    <w:locked/>
    <w:rsid w:val="00835420"/>
    <w:rPr>
      <w:rFonts w:hAnsi="Times New Roman" w:ascii="Times New Roman"/>
      <w:sz w:val="28"/>
      <w:szCs w:val="24"/>
    </w:rPr>
  </w:style>
  <w:style w:customStyle="true" w:styleId="22" w:type="paragraph">
    <w:name w:val="Приложение_2"/>
    <w:basedOn w:val="a"/>
    <w:link w:val="21"/>
    <w:qFormat/>
    <w:rsid w:val="00835420"/>
    <w:pPr>
      <w:ind w:left="1701"/>
    </w:pPr>
    <w:rPr>
      <w:rFonts w:cstheme="minorBidi" w:eastAsiaTheme="minorHAnsi"/>
      <w:lang w:eastAsia="en-US"/>
    </w:rPr>
  </w:style>
  <w:style w:customStyle="true" w:styleId="11" w:type="character">
    <w:name w:val="Приложение_1 Знак"/>
    <w:basedOn w:val="a0"/>
    <w:link w:val="12"/>
    <w:locked/>
    <w:rsid w:val="00390BF8"/>
    <w:rPr>
      <w:rFonts w:hAnsi="Times New Roman" w:ascii="Times New Roman"/>
      <w:sz w:val="28"/>
      <w:szCs w:val="24"/>
    </w:rPr>
  </w:style>
  <w:style w:customStyle="true" w:styleId="12" w:type="paragraph">
    <w:name w:val="Приложение_1"/>
    <w:basedOn w:val="a"/>
    <w:next w:val="22"/>
    <w:link w:val="11"/>
    <w:qFormat/>
    <w:rsid w:val="00390BF8"/>
    <w:pPr>
      <w:spacing w:before="360"/>
      <w:ind w:hanging="1701" w:left="1701"/>
    </w:pPr>
    <w:rPr>
      <w:rFonts w:cstheme="minorBidi" w:eastAsiaTheme="minorHAnsi"/>
      <w:lang w:eastAsia="en-US"/>
    </w:rPr>
  </w:style>
  <w:style w:customStyle="true" w:styleId="10" w:type="paragraph">
    <w:name w:val="Маркированный список 1"/>
    <w:basedOn w:val="a"/>
    <w:link w:val="13"/>
    <w:qFormat/>
    <w:rsid w:val="00146D50"/>
    <w:pPr>
      <w:numPr>
        <w:numId w:val="3"/>
      </w:numPr>
      <w:tabs>
        <w:tab w:pos="1134" w:val="left"/>
      </w:tabs>
      <w:ind w:firstLine="709" w:left="0"/>
      <w:jc w:val="both"/>
    </w:pPr>
  </w:style>
  <w:style w:customStyle="true" w:styleId="13" w:type="character">
    <w:name w:val="Маркированный список 1 Знак"/>
    <w:basedOn w:val="a0"/>
    <w:link w:val="10"/>
    <w:rsid w:val="00146D50"/>
    <w:rPr>
      <w:rFonts w:cs="Times New Roman" w:eastAsia="Times New Roman" w:hAnsi="Times New Roman" w:ascii="Times New Roman"/>
      <w:sz w:val="28"/>
      <w:szCs w:val="24"/>
      <w:lang w:eastAsia="ru-RU"/>
    </w:rPr>
  </w:style>
  <w:style w:customStyle="true" w:styleId="1" w:type="paragraph">
    <w:name w:val="Нумерованный список 1"/>
    <w:basedOn w:val="a"/>
    <w:qFormat/>
    <w:rsid w:val="00146D50"/>
    <w:pPr>
      <w:numPr>
        <w:numId w:val="4"/>
      </w:numPr>
      <w:tabs>
        <w:tab w:pos="1134" w:val="left"/>
      </w:tabs>
      <w:ind w:firstLine="709" w:left="0"/>
      <w:jc w:val="both"/>
    </w:pPr>
    <w:rPr>
      <w:szCs w:val="20"/>
    </w:rPr>
  </w:style>
  <w:style w:styleId="a3" w:type="paragraph">
    <w:name w:val="Balloon Text"/>
    <w:basedOn w:val="a"/>
    <w:link w:val="a4"/>
    <w:uiPriority w:val="99"/>
    <w:semiHidden/>
    <w:unhideWhenUsed/>
    <w:rsid w:val="00C9150D"/>
    <w:rPr>
      <w:rFonts w:cs="Tahoma" w:hAnsi="Tahoma" w:ascii="Tahoma"/>
      <w:sz w:val="16"/>
      <w:szCs w:val="16"/>
    </w:rPr>
  </w:style>
  <w:style w:customStyle="true" w:styleId="a4" w:type="character">
    <w:name w:val="Текст выноски Знак"/>
    <w:basedOn w:val="a0"/>
    <w:link w:val="a3"/>
    <w:uiPriority w:val="99"/>
    <w:semiHidden/>
    <w:rsid w:val="00C9150D"/>
    <w:rPr>
      <w:rFonts w:cs="Tahoma" w:eastAsia="Times New Roman" w:hAnsi="Tahoma" w:ascii="Tahoma"/>
      <w:sz w:val="16"/>
      <w:szCs w:val="16"/>
      <w:lang w:eastAsia="ru-RU"/>
    </w:rPr>
  </w:style>
  <w:style w:styleId="a5" w:type="character">
    <w:name w:val="Hyperlink"/>
    <w:basedOn w:val="a0"/>
    <w:uiPriority w:val="99"/>
    <w:unhideWhenUsed/>
    <w:rsid w:val="002E3FBA"/>
    <w:rPr>
      <w:color w:themeColor="hyperlink" w:val="0000FF"/>
      <w:u w:val="single"/>
    </w:rPr>
  </w:style>
  <w:style w:styleId="a6" w:type="character">
    <w:name w:val="Placeholder Text"/>
    <w:basedOn w:val="a0"/>
    <w:uiPriority w:val="99"/>
    <w:semiHidden/>
    <w:rsid w:val="00AA3DAC"/>
    <w:rPr>
      <w:color w:val="808080"/>
    </w:rPr>
  </w:style>
  <w:style w:customStyle="true" w:styleId="a7" w:type="paragraph">
    <w:name w:val="Краткое содержание"/>
    <w:basedOn w:val="a"/>
    <w:link w:val="a8"/>
    <w:rsid w:val="00377C2C"/>
    <w:rPr>
      <w:sz w:val="20"/>
    </w:rPr>
  </w:style>
  <w:style w:customStyle="true" w:styleId="a9" w:type="character">
    <w:name w:val="Поля"/>
    <w:basedOn w:val="a0"/>
    <w:uiPriority w:val="1"/>
    <w:rsid w:val="001E14BF"/>
    <w:rPr>
      <w:sz w:val="20"/>
      <w:u w:val="single"/>
    </w:rPr>
  </w:style>
  <w:style w:customStyle="true" w:styleId="a8" w:type="character">
    <w:name w:val="Краткое содержание Знак"/>
    <w:basedOn w:val="a0"/>
    <w:link w:val="a7"/>
    <w:rsid w:val="00377C2C"/>
    <w:rPr>
      <w:rFonts w:cs="Times New Roman" w:eastAsia="Times New Roman" w:hAnsi="Times New Roman" w:ascii="Times New Roman"/>
      <w:sz w:val="20"/>
      <w:szCs w:val="24"/>
      <w:lang w:eastAsia="ru-RU"/>
    </w:rPr>
  </w:style>
  <w:style w:styleId="aa" w:type="paragraph">
    <w:name w:val="header"/>
    <w:basedOn w:val="a"/>
    <w:link w:val="ab"/>
    <w:uiPriority w:val="99"/>
    <w:unhideWhenUsed/>
    <w:rsid w:val="00A80B18"/>
  </w:style>
  <w:style w:customStyle="true" w:styleId="ab" w:type="character">
    <w:name w:val="Верхний колонтитул Знак"/>
    <w:basedOn w:val="a0"/>
    <w:link w:val="aa"/>
    <w:uiPriority w:val="99"/>
    <w:rsid w:val="00A80B18"/>
    <w:rPr>
      <w:rFonts w:cs="Times New Roman" w:eastAsia="Times New Roman" w:hAnsi="Times New Roman" w:ascii="Times New Roman"/>
      <w:sz w:val="28"/>
      <w:szCs w:val="24"/>
      <w:lang w:eastAsia="ru-RU"/>
    </w:rPr>
  </w:style>
  <w:style w:styleId="ac" w:type="paragraph">
    <w:name w:val="footer"/>
    <w:basedOn w:val="a"/>
    <w:link w:val="ad"/>
    <w:uiPriority w:val="99"/>
    <w:unhideWhenUsed/>
    <w:rsid w:val="00810EBD"/>
    <w:pPr>
      <w:tabs>
        <w:tab w:pos="4677" w:val="center"/>
        <w:tab w:pos="9355" w:val="right"/>
      </w:tabs>
    </w:pPr>
    <w:rPr>
      <w:sz w:val="20"/>
    </w:rPr>
  </w:style>
  <w:style w:customStyle="true" w:styleId="ad" w:type="character">
    <w:name w:val="Нижний колонтитул Знак"/>
    <w:basedOn w:val="a0"/>
    <w:link w:val="ac"/>
    <w:uiPriority w:val="99"/>
    <w:rsid w:val="00810EBD"/>
    <w:rPr>
      <w:rFonts w:cs="Times New Roman" w:eastAsia="Times New Roman" w:hAnsi="Times New Roman" w:ascii="Times New Roman"/>
      <w:sz w:val="20"/>
      <w:szCs w:val="24"/>
      <w:lang w:eastAsia="ru-RU"/>
    </w:rPr>
  </w:style>
  <w:style w:customStyle="true" w:styleId="ae" w:type="paragraph">
    <w:name w:val="Подписант"/>
    <w:basedOn w:val="a"/>
    <w:next w:val="a"/>
    <w:link w:val="af"/>
    <w:rsid w:val="004021DC"/>
    <w:pPr>
      <w:tabs>
        <w:tab w:pos="10206" w:val="right"/>
      </w:tabs>
      <w:spacing w:before="960"/>
    </w:pPr>
  </w:style>
  <w:style w:customStyle="true" w:styleId="af" w:type="character">
    <w:name w:val="Подписант Знак"/>
    <w:basedOn w:val="a0"/>
    <w:link w:val="ae"/>
    <w:rsid w:val="004021DC"/>
    <w:rPr>
      <w:rFonts w:cs="Times New Roman" w:eastAsia="Times New Roman" w:hAnsi="Times New Roman" w:ascii="Times New Roman"/>
      <w:sz w:val="28"/>
      <w:szCs w:val="24"/>
      <w:lang w:eastAsia="ru-RU"/>
    </w:rPr>
  </w:style>
  <w:style w:styleId="af0" w:type="table">
    <w:name w:val="Table Grid"/>
    <w:basedOn w:val="a1"/>
    <w:uiPriority w:val="59"/>
    <w:rsid w:val="00142A7C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af1" w:type="paragraph">
    <w:name w:val="Обычный (отступ)"/>
    <w:basedOn w:val="a"/>
    <w:link w:val="af2"/>
    <w:qFormat/>
    <w:rsid w:val="008A0612"/>
    <w:pPr>
      <w:ind w:firstLine="709"/>
      <w:jc w:val="both"/>
    </w:pPr>
  </w:style>
  <w:style w:customStyle="true" w:styleId="af2" w:type="character">
    <w:name w:val="Обычный (отступ) Знак"/>
    <w:basedOn w:val="a0"/>
    <w:link w:val="af1"/>
    <w:rsid w:val="008A0612"/>
    <w:rPr>
      <w:rFonts w:cs="Times New Roman" w:eastAsia="Times New Roman" w:hAnsi="Times New Roman" w:ascii="Times New Roman"/>
      <w:sz w:val="28"/>
      <w:szCs w:val="24"/>
      <w:lang w:eastAsia="ru-RU"/>
    </w:rPr>
  </w:style>
  <w:style w:customStyle="true" w:styleId="FontStyle31" w:type="character">
    <w:name w:val="Font Style31"/>
    <w:basedOn w:val="a0"/>
    <w:rsid w:val="00D017DE"/>
    <w:rPr>
      <w:rFonts w:cs="Times New Roman" w:hAnsi="Times New Roman" w:ascii="Times New Roman"/>
      <w:sz w:val="24"/>
      <w:szCs w:val="24"/>
    </w:rPr>
  </w:style>
  <w:style w:customStyle="true" w:styleId="Style3" w:type="paragraph">
    <w:name w:val="Style3"/>
    <w:basedOn w:val="a"/>
    <w:rsid w:val="00D017DE"/>
    <w:pPr>
      <w:widowControl w:val="false"/>
      <w:autoSpaceDE w:val="false"/>
      <w:autoSpaceDN w:val="false"/>
      <w:adjustRightInd w:val="false"/>
      <w:spacing w:lineRule="exact" w:line="353"/>
      <w:ind w:firstLine="643"/>
      <w:jc w:val="both"/>
    </w:pPr>
    <w:rPr>
      <w:rFonts w:hAnsi="Impact" w:ascii="Impact"/>
      <w:sz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3671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0549929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0408121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119126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069568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7350743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0293730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7880247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gosuslug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sockanc74@rkn.gov.ru" TargetMode="External"/><Relationship Id="rId14" Type="http://schemas.openxmlformats.org/officeDocument/2006/relationships/fontTable" Target="fontTable.xml"/><Relationship Id="rId17" Type="http://schemas.openxmlformats.org/officeDocument/2006/relationships/image" Target="media/document_image_rId17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Q:\&#1054;&#1073;&#1097;&#1080;&#1077;\&#1041;&#1083;&#1072;&#1085;&#1082;&#1080;\&#1064;&#1072;&#1073;&#1083;&#1086;&#1085;&#1099;%20&#1057;&#1069;&#1044;%202007-2010\74_&#1047;&#1072;&#1087;&#1088;&#1086;&#1089;.dotx" TargetMode="External"/></Relationships>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FA382D3D57B64504B62A6C617871C8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165169-8D5A-49A8-862E-83C48E5D36F9}"/>
      </w:docPartPr>
      <w:docPartBody>
        <w:p w:rsidRDefault="00DA3F58" w:rsidR="0084613B">
          <w:pPr>
            <w:pStyle w:val="FA382D3D57B64504B62A6C617871C8DA"/>
          </w:pPr>
          <w:r w:rsidRPr="004C74C1">
            <w:rPr>
              <w:rFonts w:eastAsiaTheme="minorHAnsi"/>
              <w:sz w:val="20"/>
              <w:szCs w:val="20"/>
            </w:rPr>
            <w:t>          </w:t>
          </w:r>
        </w:p>
      </w:docPartBody>
    </w:docPart>
    <w:docPart>
      <w:docPartPr>
        <w:name w:val="219F3DB955F84738A89BBD44558C01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2B4E0B-DE70-4790-8C38-DAA446358A44}"/>
      </w:docPartPr>
      <w:docPartBody>
        <w:p w:rsidRDefault="00DA3F58" w:rsidR="0084613B">
          <w:pPr>
            <w:pStyle w:val="219F3DB955F84738A89BBD44558C01AB"/>
          </w:pPr>
          <w:r w:rsidRPr="003604B3">
            <w:t>Руководитель</w:t>
          </w:r>
        </w:p>
      </w:docPartBody>
    </w:docPart>
    <w:docPart>
      <w:docPartPr>
        <w:name w:val="C80E4EDBA54948D0AF47943A00886F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65D3C-A868-4EE2-B250-7C294F9C262E}"/>
      </w:docPartPr>
      <w:docPartBody>
        <w:p w:rsidRDefault="00DA3F58" w:rsidR="0084613B">
          <w:pPr>
            <w:pStyle w:val="C80E4EDBA54948D0AF47943A00886F3D"/>
          </w:pPr>
          <w:r w:rsidRPr="0051288E">
            <w:t> </w:t>
          </w:r>
        </w:p>
      </w:docPartBody>
    </w:docPart>
    <w:docPart>
      <w:docPartPr>
        <w:name w:val="3CB9D9BD5742493DAF5DB808E5F8C7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B41BEE-E9D7-469A-B6E4-E55A52C9A68E}"/>
      </w:docPartPr>
      <w:docPartBody>
        <w:p w:rsidRDefault="00DA3F58" w:rsidR="0084613B">
          <w:pPr>
            <w:pStyle w:val="3CB9D9BD5742493DAF5DB808E5F8C708"/>
          </w:pPr>
          <w:r>
            <w:rPr>
              <w:highlight w:val="lightGray"/>
              <w:lang w:val="en-US"/>
            </w:rPr>
            <w:t>&lt;</w:t>
          </w:r>
          <w:r>
            <w:rPr>
              <w:highlight w:val="lightGray"/>
            </w:rPr>
            <w:t>И.О. Фамилия</w:t>
          </w:r>
          <w:r>
            <w:rPr>
              <w:highlight w:val="lightGray"/>
              <w:lang w:val="en-US"/>
            </w:rPr>
            <w:t>&gt;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CC"/>
    <w:family w:val="roman"/>
    <w:pitch w:val="variable"/>
    <w:sig w:csb1="00000000" w:csb0="000001FF" w:usb3="00000000" w:usb2="00000009" w:usb1="C0007843" w:usb0="E0002EFF"/>
  </w:font>
  <w:font w:name="Courier New">
    <w:panose1 w:val="02070309020205020404"/>
    <w:charset w:val="CC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libri">
    <w:panose1 w:val="020F0502020204030204"/>
    <w:charset w:val="CC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CC"/>
    <w:family w:val="swiss"/>
    <w:pitch w:val="variable"/>
    <w:sig w:csb1="00000000" w:csb0="000101FF" w:usb3="00000000" w:usb2="00000029" w:usb1="C000605B" w:usb0="E1002EFF"/>
  </w:font>
  <w:font w:name="Impact">
    <w:panose1 w:val="020B0806030902050204"/>
    <w:charset w:val="CC"/>
    <w:family w:val="swiss"/>
    <w:pitch w:val="variable"/>
    <w:sig w:csb1="00000000" w:csb0="0000009F" w:usb3="00000000" w:usb2="00000000" w:usb1="00000000" w:usb0="00000287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  <w:font w:name="Calibri Light">
    <w:panose1 w:val="020F0302020204030204"/>
    <w:charset w:val="CC"/>
    <w:family w:val="swiss"/>
    <w:pitch w:val="variable"/>
    <w:sig w:csb1="00000000" w:csb0="0000019F" w:usb3="00000000" w:usb2="00000000" w:usb1="4000207B" w:usb0="A00002EF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view w:val="normal"/>
  <w:defaultTabStop w:val="708"/>
  <w:characterSpacingControl w:val="doNotCompress"/>
  <w:compat>
    <w:useFELayout/>
    <w:compatSetting w:val="15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  <w:compatSetting w:val="1" w:uri="http://schemas.microsoft.com/office/word" w:name="differentiateMultirowTableHeaders"/>
  </w:compat>
  <w:rsids>
    <w:rsidRoot w:val="00DA3F58"/>
    <w:rsid w:val="0084613B"/>
    <w:rsid w:val="00DA3F58"/>
    <w:rsid w:val="00E8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  <w15:chartTrackingRefBased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ru-RU" w:val="ru-RU"/>
      </w:rPr>
    </w:rPrDefault>
    <w:pPrDefault>
      <w:pPr>
        <w:spacing w:lineRule="auto" w:line="259" w:after="160"/>
      </w:pPr>
    </w:pPrDefault>
  </w:docDefaults>
  <w:latentStyles w:count="371" w:defQFormat="false" w:defUnhideWhenUsed="false" w:defSemiHidden="false" w:defUIPriority="99" w:defLockedState="false">
    <w:lsdException w:qFormat="true" w:uiPriority="0" w:name="Normal"/>
    <w:lsdException w:qFormat="true" w:uiPriority="9" w:name="heading 1"/>
    <w:lsdException w:qFormat="true" w:unhideWhenUsed="true" w:semiHidden="true" w:uiPriority="9" w:name="heading 2"/>
    <w:lsdException w:qFormat="true" w:unhideWhenUsed="true" w:semiHidden="true" w:uiPriority="9" w:name="heading 3"/>
    <w:lsdException w:qFormat="true" w:unhideWhenUsed="true" w:semiHidden="true" w:uiPriority="9" w:name="heading 4"/>
    <w:lsdException w:qFormat="true" w:unhideWhenUsed="true" w:semiHidden="true" w:uiPriority="9" w:name="heading 5"/>
    <w:lsdException w:qFormat="true" w:unhideWhenUsed="true" w:semiHidden="true" w:uiPriority="9" w:name="heading 6"/>
    <w:lsdException w:qFormat="true" w:unhideWhenUsed="true" w:semiHidden="true" w:uiPriority="9" w:name="heading 7"/>
    <w:lsdException w:qFormat="true" w:unhideWhenUsed="true" w:semiHidden="true" w:uiPriority="9" w:name="heading 8"/>
    <w:lsdException w:qFormat="true" w:unhideWhenUsed="true" w:semiHidden="true" w:uiPriority="9" w:name="heading 9"/>
    <w:lsdException w:unhideWhenUsed="true" w:semiHidden="true" w:name="index 1"/>
    <w:lsdException w:unhideWhenUsed="true" w:semiHidden="true" w:name="index 2"/>
    <w:lsdException w:unhideWhenUsed="true" w:semiHidden="true" w:name="index 3"/>
    <w:lsdException w:unhideWhenUsed="true" w:semiHidden="true" w:name="index 4"/>
    <w:lsdException w:unhideWhenUsed="true" w:semiHidden="true" w:name="index 5"/>
    <w:lsdException w:unhideWhenUsed="true" w:semiHidden="true" w:name="index 6"/>
    <w:lsdException w:unhideWhenUsed="true" w:semiHidden="true" w:name="index 7"/>
    <w:lsdException w:unhideWhenUsed="true" w:semiHidden="true" w:name="index 8"/>
    <w:lsdException w:unhideWhenUsed="true" w:semiHidden="true" w:name="index 9"/>
    <w:lsdException w:unhideWhenUsed="true" w:semiHidden="true" w:uiPriority="39" w:name="toc 1"/>
    <w:lsdException w:unhideWhenUsed="true" w:semiHidden="true" w:uiPriority="39" w:name="toc 2"/>
    <w:lsdException w:unhideWhenUsed="true" w:semiHidden="true" w:uiPriority="39" w:name="toc 3"/>
    <w:lsdException w:unhideWhenUsed="true" w:semiHidden="true" w:uiPriority="39" w:name="toc 4"/>
    <w:lsdException w:unhideWhenUsed="true" w:semiHidden="true" w:uiPriority="39" w:name="toc 5"/>
    <w:lsdException w:unhideWhenUsed="true" w:semiHidden="true" w:uiPriority="39" w:name="toc 6"/>
    <w:lsdException w:unhideWhenUsed="true" w:semiHidden="true" w:uiPriority="39" w:name="toc 7"/>
    <w:lsdException w:unhideWhenUsed="true" w:semiHidden="true" w:uiPriority="39" w:name="toc 8"/>
    <w:lsdException w:unhideWhenUsed="true" w:semiHidden="true" w:uiPriority="39" w:name="toc 9"/>
    <w:lsdException w:unhideWhenUsed="true" w:semiHidden="true" w:name="Normal Indent"/>
    <w:lsdException w:unhideWhenUsed="true" w:semiHidden="true" w:name="footnote text"/>
    <w:lsdException w:unhideWhenUsed="true" w:semiHidden="true" w:name="annotation text"/>
    <w:lsdException w:unhideWhenUsed="true" w:semiHidden="true" w:name="header"/>
    <w:lsdException w:unhideWhenUsed="true" w:semiHidden="true" w:name="footer"/>
    <w:lsdException w:unhideWhenUsed="true" w:semiHidden="true" w:name="index heading"/>
    <w:lsdException w:qFormat="true" w:unhideWhenUsed="true" w:semiHidden="true" w:uiPriority="35" w:name="caption"/>
    <w:lsdException w:unhideWhenUsed="true" w:semiHidden="true" w:name="table of figures"/>
    <w:lsdException w:unhideWhenUsed="true" w:semiHidden="true" w:name="envelope address"/>
    <w:lsdException w:unhideWhenUsed="true" w:semiHidden="true" w:name="envelope return"/>
    <w:lsdException w:unhideWhenUsed="true" w:semiHidden="true" w:name="footnote reference"/>
    <w:lsdException w:unhideWhenUsed="true" w:semiHidden="true" w:name="annotation reference"/>
    <w:lsdException w:unhideWhenUsed="true" w:semiHidden="true" w:name="line number"/>
    <w:lsdException w:unhideWhenUsed="true" w:semiHidden="true" w:name="page number"/>
    <w:lsdException w:unhideWhenUsed="true" w:semiHidden="true" w:name="endnote reference"/>
    <w:lsdException w:unhideWhenUsed="true" w:semiHidden="true" w:name="endnote text"/>
    <w:lsdException w:unhideWhenUsed="true" w:semiHidden="true" w:name="table of authorities"/>
    <w:lsdException w:unhideWhenUsed="true" w:semiHidden="true" w:name="macro"/>
    <w:lsdException w:unhideWhenUsed="true" w:semiHidden="true" w:name="toa heading"/>
    <w:lsdException w:unhideWhenUsed="true" w:semiHidden="true" w:name="List"/>
    <w:lsdException w:unhideWhenUsed="true" w:semiHidden="true" w:name="List Bullet"/>
    <w:lsdException w:unhideWhenUsed="true" w:semiHidden="true" w:name="List Number"/>
    <w:lsdException w:unhideWhenUsed="true" w:semiHidden="true" w:name="List 2"/>
    <w:lsdException w:unhideWhenUsed="true" w:semiHidden="true" w:name="List 3"/>
    <w:lsdException w:unhideWhenUsed="true" w:semiHidden="true" w:name="List 4"/>
    <w:lsdException w:unhideWhenUsed="true" w:semiHidden="true" w:name="List 5"/>
    <w:lsdException w:unhideWhenUsed="true" w:semiHidden="true" w:name="List Bullet 2"/>
    <w:lsdException w:unhideWhenUsed="true" w:semiHidden="true" w:name="List Bullet 3"/>
    <w:lsdException w:unhideWhenUsed="true" w:semiHidden="true" w:name="List Bullet 4"/>
    <w:lsdException w:unhideWhenUsed="true" w:semiHidden="true" w:name="List Bullet 5"/>
    <w:lsdException w:unhideWhenUsed="true" w:semiHidden="true" w:name="List Number 2"/>
    <w:lsdException w:unhideWhenUsed="true" w:semiHidden="true" w:name="List Number 3"/>
    <w:lsdException w:unhideWhenUsed="true" w:semiHidden="true" w:name="List Number 4"/>
    <w:lsdException w:unhideWhenUsed="true" w:semiHidden="true" w:name="List Number 5"/>
    <w:lsdException w:qFormat="true" w:uiPriority="10" w:name="Title"/>
    <w:lsdException w:unhideWhenUsed="true" w:semiHidden="true" w:name="Closing"/>
    <w:lsdException w:unhideWhenUsed="true" w:semiHidden="true" w:name="Signature"/>
    <w:lsdException w:unhideWhenUsed="true" w:semiHidden="true" w:uiPriority="1" w:name="Default Paragraph Font"/>
    <w:lsdException w:unhideWhenUsed="true" w:semiHidden="true" w:name="Body Text"/>
    <w:lsdException w:unhideWhenUsed="true" w:semiHidden="true" w:name="Body Text Indent"/>
    <w:lsdException w:unhideWhenUsed="true" w:semiHidden="true" w:name="List Continue"/>
    <w:lsdException w:unhideWhenUsed="true" w:semiHidden="true" w:name="List Continue 2"/>
    <w:lsdException w:unhideWhenUsed="true" w:semiHidden="true" w:name="List Continue 3"/>
    <w:lsdException w:unhideWhenUsed="true" w:semiHidden="true" w:name="List Continue 4"/>
    <w:lsdException w:unhideWhenUsed="true" w:semiHidden="true" w:name="List Continue 5"/>
    <w:lsdException w:unhideWhenUsed="true" w:semiHidden="true" w:name="Message Header"/>
    <w:lsdException w:qFormat="true" w:uiPriority="11" w:name="Subtitle"/>
    <w:lsdException w:unhideWhenUsed="true" w:semiHidden="true" w:name="Salutation"/>
    <w:lsdException w:unhideWhenUsed="true" w:semiHidden="true" w:name="Date"/>
    <w:lsdException w:unhideWhenUsed="true" w:semiHidden="true" w:name="Body Text First Indent"/>
    <w:lsdException w:unhideWhenUsed="true" w:semiHidden="true" w:name="Body Text First Indent 2"/>
    <w:lsdException w:unhideWhenUsed="true" w:semiHidden="true" w:name="Note Heading"/>
    <w:lsdException w:unhideWhenUsed="true" w:semiHidden="true" w:name="Body Text 2"/>
    <w:lsdException w:unhideWhenUsed="true" w:semiHidden="true" w:name="Body Text 3"/>
    <w:lsdException w:unhideWhenUsed="true" w:semiHidden="true" w:name="Body Text Indent 2"/>
    <w:lsdException w:unhideWhenUsed="true" w:semiHidden="true" w:name="Body Text Indent 3"/>
    <w:lsdException w:unhideWhenUsed="true" w:semiHidden="true" w:name="Block Text"/>
    <w:lsdException w:unhideWhenUsed="true" w:semiHidden="true" w:name="Hyperlink"/>
    <w:lsdException w:unhideWhenUsed="true" w:semiHidden="true" w:name="FollowedHyperlink"/>
    <w:lsdException w:qFormat="true" w:uiPriority="22" w:name="Strong"/>
    <w:lsdException w:qFormat="true" w:uiPriority="20" w:name="Emphasis"/>
    <w:lsdException w:unhideWhenUsed="true" w:semiHidden="true" w:name="Document Map"/>
    <w:lsdException w:unhideWhenUsed="true" w:semiHidden="true" w:name="Plain Text"/>
    <w:lsdException w:unhideWhenUsed="true" w:semiHidden="true" w:name="E-mail Signature"/>
    <w:lsdException w:unhideWhenUsed="true" w:semiHidden="true" w:name="HTML Top of Form"/>
    <w:lsdException w:unhideWhenUsed="true" w:semiHidden="true" w:name="HTML Bottom of Form"/>
    <w:lsdException w:unhideWhenUsed="true" w:semiHidden="true" w:name="Normal (Web)"/>
    <w:lsdException w:unhideWhenUsed="true" w:semiHidden="true" w:name="HTML Acronym"/>
    <w:lsdException w:unhideWhenUsed="true" w:semiHidden="true" w:name="HTML Address"/>
    <w:lsdException w:unhideWhenUsed="true" w:semiHidden="true" w:name="HTML Cite"/>
    <w:lsdException w:unhideWhenUsed="true" w:semiHidden="true" w:name="HTML Code"/>
    <w:lsdException w:unhideWhenUsed="true" w:semiHidden="true" w:name="HTML Definition"/>
    <w:lsdException w:unhideWhenUsed="true" w:semiHidden="true" w:name="HTML Keyboard"/>
    <w:lsdException w:unhideWhenUsed="true" w:semiHidden="true" w:name="HTML Preformatted"/>
    <w:lsdException w:unhideWhenUsed="true" w:semiHidden="true" w:name="HTML Sample"/>
    <w:lsdException w:unhideWhenUsed="true" w:semiHidden="true" w:name="HTML Typewriter"/>
    <w:lsdException w:unhideWhenUsed="true" w:semiHidden="true" w:name="HTML Variable"/>
    <w:lsdException w:unhideWhenUsed="true" w:semiHidden="true" w:name="Normal Table"/>
    <w:lsdException w:unhideWhenUsed="true" w:semiHidden="true" w:name="annotation subject"/>
    <w:lsdException w:unhideWhenUsed="true" w:semiHidden="true" w:name="No List"/>
    <w:lsdException w:unhideWhenUsed="true" w:semiHidden="true" w:name="Outline List 1"/>
    <w:lsdException w:unhideWhenUsed="true" w:semiHidden="true" w:name="Outline List 2"/>
    <w:lsdException w:unhideWhenUsed="true" w:semiHidden="true" w:name="Outline List 3"/>
    <w:lsdException w:unhideWhenUsed="true" w:semiHidden="true" w:name="Table Simple 1"/>
    <w:lsdException w:unhideWhenUsed="true" w:semiHidden="true" w:name="Table Simple 2"/>
    <w:lsdException w:unhideWhenUsed="true" w:semiHidden="true" w:name="Table Simple 3"/>
    <w:lsdException w:unhideWhenUsed="true" w:semiHidden="true" w:name="Table Classic 1"/>
    <w:lsdException w:unhideWhenUsed="true" w:semiHidden="true" w:name="Table Classic 2"/>
    <w:lsdException w:unhideWhenUsed="true" w:semiHidden="true" w:name="Table Classic 3"/>
    <w:lsdException w:unhideWhenUsed="true" w:semiHidden="true" w:name="Table Classic 4"/>
    <w:lsdException w:unhideWhenUsed="true" w:semiHidden="true" w:name="Table Colorful 1"/>
    <w:lsdException w:unhideWhenUsed="true" w:semiHidden="true" w:name="Table Colorful 2"/>
    <w:lsdException w:unhideWhenUsed="true" w:semiHidden="true" w:name="Table Colorful 3"/>
    <w:lsdException w:unhideWhenUsed="true" w:semiHidden="true" w:name="Table Columns 1"/>
    <w:lsdException w:unhideWhenUsed="true" w:semiHidden="true" w:name="Table Columns 2"/>
    <w:lsdException w:unhideWhenUsed="true" w:semiHidden="true" w:name="Table Columns 3"/>
    <w:lsdException w:unhideWhenUsed="true" w:semiHidden="true" w:name="Table Columns 4"/>
    <w:lsdException w:unhideWhenUsed="true" w:semiHidden="true" w:name="Table Columns 5"/>
    <w:lsdException w:unhideWhenUsed="true" w:semiHidden="true" w:name="Table Grid 1"/>
    <w:lsdException w:unhideWhenUsed="true" w:semiHidden="true" w:name="Table Grid 2"/>
    <w:lsdException w:unhideWhenUsed="true" w:semiHidden="true" w:name="Table Grid 3"/>
    <w:lsdException w:unhideWhenUsed="true" w:semiHidden="true" w:name="Table Grid 4"/>
    <w:lsdException w:unhideWhenUsed="true" w:semiHidden="true" w:name="Table Grid 5"/>
    <w:lsdException w:unhideWhenUsed="true" w:semiHidden="true" w:name="Table Grid 6"/>
    <w:lsdException w:unhideWhenUsed="true" w:semiHidden="true" w:name="Table Grid 7"/>
    <w:lsdException w:unhideWhenUsed="true" w:semiHidden="true" w:name="Table Grid 8"/>
    <w:lsdException w:unhideWhenUsed="true" w:semiHidden="true" w:name="Table List 1"/>
    <w:lsdException w:unhideWhenUsed="true" w:semiHidden="true" w:name="Table List 2"/>
    <w:lsdException w:unhideWhenUsed="true" w:semiHidden="true" w:name="Table List 3"/>
    <w:lsdException w:unhideWhenUsed="true" w:semiHidden="true" w:name="Table List 4"/>
    <w:lsdException w:unhideWhenUsed="true" w:semiHidden="true" w:name="Table List 5"/>
    <w:lsdException w:unhideWhenUsed="true" w:semiHidden="true" w:name="Table List 6"/>
    <w:lsdException w:unhideWhenUsed="true" w:semiHidden="true" w:name="Table List 7"/>
    <w:lsdException w:unhideWhenUsed="true" w:semiHidden="true" w:name="Table List 8"/>
    <w:lsdException w:unhideWhenUsed="true" w:semiHidden="true" w:name="Table 3D effects 1"/>
    <w:lsdException w:unhideWhenUsed="true" w:semiHidden="true" w:name="Table 3D effects 2"/>
    <w:lsdException w:unhideWhenUsed="true" w:semiHidden="true" w:name="Table 3D effects 3"/>
    <w:lsdException w:unhideWhenUsed="true" w:semiHidden="true" w:name="Table Contemporary"/>
    <w:lsdException w:unhideWhenUsed="true" w:semiHidden="true" w:name="Table Elegant"/>
    <w:lsdException w:unhideWhenUsed="true" w:semiHidden="true" w:name="Table Professional"/>
    <w:lsdException w:unhideWhenUsed="true" w:semiHidden="true" w:name="Table Subtle 1"/>
    <w:lsdException w:unhideWhenUsed="true" w:semiHidden="true" w:name="Table Subtle 2"/>
    <w:lsdException w:unhideWhenUsed="true" w:semiHidden="true" w:name="Table Web 1"/>
    <w:lsdException w:unhideWhenUsed="true" w:semiHidden="true" w:name="Table Web 2"/>
    <w:lsdException w:unhideWhenUsed="true" w:semiHidden="true" w:name="Table Web 3"/>
    <w:lsdException w:unhideWhenUsed="true" w:semiHidden="true" w:name="Balloon Text"/>
    <w:lsdException w:uiPriority="39" w:name="Table Grid"/>
    <w:lsdException w:unhideWhenUsed="true" w:semiHidden="true" w:name="Table Theme"/>
    <w:lsdException w:semiHidden="true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default="true" w:styleId="a" w:type="paragraph">
    <w:name w:val="Normal"/>
    <w:qFormat/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customStyle="true" w:styleId="FA382D3D57B64504B62A6C617871C8DA" w:type="paragraph">
    <w:name w:val="FA382D3D57B64504B62A6C617871C8DA"/>
  </w:style>
  <w:style w:customStyle="true" w:styleId="219F3DB955F84738A89BBD44558C01AB" w:type="paragraph">
    <w:name w:val="219F3DB955F84738A89BBD44558C01AB"/>
  </w:style>
  <w:style w:customStyle="true" w:styleId="C80E4EDBA54948D0AF47943A00886F3D" w:type="paragraph">
    <w:name w:val="C80E4EDBA54948D0AF47943A00886F3D"/>
  </w:style>
  <w:style w:customStyle="true" w:styleId="3CB9D9BD5742493DAF5DB808E5F8C708" w:type="paragraph">
    <w:name w:val="3CB9D9BD5742493DAF5DB808E5F8C708"/>
  </w:style>
  <w:style w:customStyle="true" w:styleId="64875E4C781E43598CC6E6C90B529BC8" w:type="paragraph">
    <w:name w:val="64875E4C781E43598CC6E6C90B529BC8"/>
    <w:rsid w:val="00DA3F58"/>
  </w:style>
  <w:style w:customStyle="true" w:styleId="A9FFF6C578F44EF087A237490643383B" w:type="paragraph">
    <w:name w:val="A9FFF6C578F44EF087A237490643383B"/>
    <w:rsid w:val="00DA3F58"/>
  </w:style>
  <w:style w:customStyle="true" w:styleId="EE35BCC899F647E7BEFF6B5835AFC7D4" w:type="paragraph">
    <w:name w:val="EE35BCC899F647E7BEFF6B5835AFC7D4"/>
    <w:rsid w:val="00DA3F58"/>
  </w:style>
  <w:style w:customStyle="true" w:styleId="3792E1019C97469DAA330BB9D4B70562" w:type="paragraph">
    <w:name w:val="3792E1019C97469DAA330BB9D4B70562"/>
    <w:rsid w:val="0084613B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Стандартная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FC18A4D8-7118-4C2E-82E4-98800369C13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74_Запрос.dotx</properties:Template>
  <properties:Company>Управление Роскомнадзора по Челябинской области</properties:Company>
  <properties:Pages>1</properties:Pages>
  <properties:Words>156</properties:Words>
  <properties:Characters>891</properties:Characters>
  <properties:Lines>7</properties:Lines>
  <properties:Paragraphs>2</properties:Paragraphs>
  <properties:TotalTime>3922</properties:TotalTime>
  <properties:ScaleCrop>false</properties:ScaleCrop>
  <properties:HeadingPairs>
    <vt:vector size="2" baseType="variant">
      <vt:variant>
        <vt:lpstr>Название</vt:lpstr>
      </vt:variant>
      <vt:variant>
        <vt:i4>1</vt:i4>
      </vt:variant>
    </vt:vector>
  </properties:HeadingPairs>
  <properties:TitlesOfParts>
    <vt:vector size="1" baseType="lpstr">
      <vt:lpstr>Исходящий</vt:lpstr>
    </vt:vector>
  </properties:TitlesOfParts>
  <properties:LinksUpToDate>false</properties:LinksUpToDate>
  <properties:CharactersWithSpaces>1045</properties:CharactersWithSpaces>
  <properties:SharedDoc>false</properties:SharedDoc>
  <properties:HyperlinksChanged>false</properties:HyperlinksChanged>
  <properties:Application>docx4j</properties:Application>
  <properties:AppVersion>2.7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2017-12-15T11:27:00Z</dcterms:created>
  <dc:creator>Валерий А. Нецветаев</dc:creator>
  <cp:lastModifiedBy>docx4j</cp:lastModifiedBy>
  <cp:lastPrinted>2017-12-18T05:18:00Z</cp:lastPrinted>
  <dcterms:modified xmlns:xsi="http://www.w3.org/2001/XMLSchema-instance" xsi:type="dcterms:W3CDTF">2017-12-18T05:20:00Z</dcterms:modified>
  <cp:revision>5</cp:revision>
  <dc:title>Исходящий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TemplateHandler" pid="2" fmtid="{D5CDD505-2E9C-101B-9397-08002B2CF9AE}">
    <vt:lpwstr>ru.esoft.docx.handler.SignTemplateHandler</vt:lpwstr>
  </prop:property>
  <prop:property name="existAutoStamp" pid="3" fmtid="{D5CDD505-2E9C-101B-9397-08002B2CF9AE}">
    <vt:lpwstr>true</vt:lpwstr>
  </prop:property>
</prop:Properties>
</file>